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96F00" w14:textId="66D26850" w:rsidR="00447261" w:rsidRPr="008C4D0A" w:rsidRDefault="00D50381" w:rsidP="002305ED">
      <w:pPr>
        <w:ind w:right="-360"/>
        <w:jc w:val="center"/>
        <w:rPr>
          <w:rFonts w:ascii="Playfair Display" w:hAnsi="Playfair Display"/>
          <w:spacing w:val="-20"/>
          <w:sz w:val="72"/>
          <w:szCs w:val="72"/>
        </w:rPr>
      </w:pPr>
      <w:r w:rsidRPr="008C4D0A">
        <w:rPr>
          <w:rFonts w:ascii="Playfair Display" w:hAnsi="Playfair Display"/>
          <w:spacing w:val="-20"/>
          <w:sz w:val="72"/>
          <w:szCs w:val="72"/>
        </w:rPr>
        <w:t>Mark Violand</w:t>
      </w:r>
    </w:p>
    <w:p w14:paraId="53E75F09" w14:textId="13502D34" w:rsidR="002305ED" w:rsidRPr="008C4D0A" w:rsidRDefault="00C30196" w:rsidP="002305ED">
      <w:pPr>
        <w:ind w:right="-360"/>
        <w:jc w:val="center"/>
        <w:rPr>
          <w:rFonts w:ascii="Playfair Display" w:hAnsi="Playfair Display"/>
          <w:spacing w:val="-20"/>
          <w:sz w:val="24"/>
          <w:szCs w:val="24"/>
        </w:rPr>
      </w:pPr>
      <w:r w:rsidRPr="008C4D0A">
        <w:rPr>
          <w:rFonts w:ascii="Playfair Display" w:hAnsi="Playfair Display"/>
          <w:spacing w:val="-20"/>
          <w:sz w:val="44"/>
        </w:rPr>
        <w:t>Curriculum Vitae</w:t>
      </w:r>
    </w:p>
    <w:p w14:paraId="48BD3217" w14:textId="77777777" w:rsidR="002305ED" w:rsidRPr="002305ED" w:rsidRDefault="002305ED" w:rsidP="002305ED">
      <w:pPr>
        <w:ind w:right="-360"/>
        <w:jc w:val="center"/>
        <w:rPr>
          <w:spacing w:val="-20"/>
          <w:sz w:val="24"/>
          <w:szCs w:val="24"/>
        </w:rPr>
      </w:pPr>
    </w:p>
    <w:p w14:paraId="263EBA72" w14:textId="77777777" w:rsidR="00C30196" w:rsidRPr="00090385" w:rsidRDefault="00C30196" w:rsidP="00C30196">
      <w:pPr>
        <w:keepNext/>
        <w:framePr w:w="2160" w:wrap="around" w:vAnchor="text" w:hAnchor="page" w:x="1372" w:y="1"/>
        <w:pBdr>
          <w:top w:val="single" w:sz="6" w:space="2" w:color="FFFFFF"/>
          <w:left w:val="single" w:sz="6" w:space="2" w:color="FFFFFF"/>
          <w:bottom w:val="single" w:sz="6" w:space="2" w:color="FFFFFF"/>
          <w:right w:val="single" w:sz="6" w:space="2" w:color="FFFFFF"/>
        </w:pBdr>
        <w:shd w:val="pct10" w:color="auto" w:fill="auto"/>
        <w:tabs>
          <w:tab w:val="left" w:pos="180"/>
        </w:tabs>
        <w:spacing w:before="120" w:line="280" w:lineRule="atLeast"/>
        <w:jc w:val="center"/>
        <w:rPr>
          <w:rFonts w:ascii="Playfair Display" w:hAnsi="Playfair Display"/>
          <w:b/>
          <w:spacing w:val="-10"/>
          <w:position w:val="7"/>
          <w:sz w:val="24"/>
          <w:szCs w:val="24"/>
        </w:rPr>
      </w:pPr>
      <w:r w:rsidRPr="00090385">
        <w:rPr>
          <w:rFonts w:ascii="Playfair Display" w:hAnsi="Playfair Display"/>
          <w:b/>
          <w:spacing w:val="-10"/>
          <w:position w:val="7"/>
          <w:sz w:val="24"/>
          <w:szCs w:val="24"/>
        </w:rPr>
        <w:t>Work experience</w:t>
      </w:r>
    </w:p>
    <w:p w14:paraId="4F83787C" w14:textId="0079FA3A" w:rsidR="00C30196" w:rsidRPr="008C4D0A" w:rsidRDefault="00C30196" w:rsidP="008C4D0A">
      <w:pPr>
        <w:ind w:left="2070" w:right="-360" w:firstLine="90"/>
        <w:jc w:val="center"/>
        <w:rPr>
          <w:rFonts w:ascii="Montserrat" w:hAnsi="Montserrat"/>
        </w:rPr>
      </w:pPr>
      <w:r w:rsidRPr="008C4D0A">
        <w:rPr>
          <w:rFonts w:ascii="Montserrat" w:hAnsi="Montserrat"/>
        </w:rPr>
        <w:t>1992 – present</w:t>
      </w:r>
      <w:r w:rsidR="00AC01F4" w:rsidRPr="008C4D0A">
        <w:rPr>
          <w:rFonts w:ascii="Montserrat" w:hAnsi="Montserrat"/>
        </w:rPr>
        <w:tab/>
      </w:r>
      <w:r w:rsidRPr="008C4D0A">
        <w:rPr>
          <w:rFonts w:ascii="Montserrat" w:hAnsi="Montserrat"/>
        </w:rPr>
        <w:t>Violand Flooring Inspections and Instruction, Inc.   Uniontown, Ohio</w:t>
      </w:r>
    </w:p>
    <w:p w14:paraId="01B21B6C" w14:textId="77777777" w:rsidR="00C30196" w:rsidRPr="008C4D0A" w:rsidRDefault="00C30196" w:rsidP="004829A7">
      <w:pPr>
        <w:spacing w:after="40" w:line="220" w:lineRule="atLeast"/>
        <w:ind w:left="2448"/>
        <w:rPr>
          <w:rFonts w:ascii="Montserrat" w:hAnsi="Montserrat"/>
          <w:b/>
          <w:spacing w:val="-10"/>
        </w:rPr>
      </w:pPr>
      <w:r w:rsidRPr="008C4D0A">
        <w:rPr>
          <w:rFonts w:ascii="Montserrat" w:hAnsi="Montserrat"/>
          <w:b/>
          <w:spacing w:val="-10"/>
        </w:rPr>
        <w:t>Certified Floorcovering Inspector</w:t>
      </w:r>
    </w:p>
    <w:p w14:paraId="273A476E" w14:textId="77777777" w:rsidR="006553C0" w:rsidRPr="008C4D0A" w:rsidRDefault="00C30196" w:rsidP="00AC01F4">
      <w:pPr>
        <w:numPr>
          <w:ilvl w:val="0"/>
          <w:numId w:val="6"/>
        </w:numPr>
        <w:spacing w:after="120" w:line="220" w:lineRule="atLeast"/>
        <w:ind w:left="2736" w:hanging="245"/>
        <w:rPr>
          <w:rFonts w:ascii="Montserrat" w:hAnsi="Montserrat"/>
        </w:rPr>
      </w:pPr>
      <w:r w:rsidRPr="008C4D0A">
        <w:rPr>
          <w:rFonts w:ascii="Montserrat" w:hAnsi="Montserrat"/>
        </w:rPr>
        <w:t xml:space="preserve">Owner of an inspection service for carpet, vinyl, laminate, wood, ceramic and other floorcoverings, also offering corrections and repairs for most carpet problems. </w:t>
      </w:r>
    </w:p>
    <w:p w14:paraId="28D2A0B4" w14:textId="168804BB" w:rsidR="00C30196" w:rsidRPr="008C4D0A" w:rsidRDefault="00C30196" w:rsidP="00AC01F4">
      <w:pPr>
        <w:numPr>
          <w:ilvl w:val="0"/>
          <w:numId w:val="6"/>
        </w:numPr>
        <w:spacing w:after="120" w:line="220" w:lineRule="atLeast"/>
        <w:ind w:left="2736" w:hanging="245"/>
        <w:rPr>
          <w:rFonts w:ascii="Montserrat" w:hAnsi="Montserrat"/>
        </w:rPr>
      </w:pPr>
      <w:r w:rsidRPr="008C4D0A">
        <w:rPr>
          <w:rFonts w:ascii="Montserrat" w:hAnsi="Montserrat"/>
        </w:rPr>
        <w:t>IICRC instructor in the professional cleaning industry, teaching carpet cleaning professionals and restoration contractors the skills to properly clean carpet in addition to how to re-install and repair carpet.</w:t>
      </w:r>
    </w:p>
    <w:p w14:paraId="14B391D1" w14:textId="77777777" w:rsidR="00AC01F4" w:rsidRPr="008C4D0A" w:rsidRDefault="00AC01F4" w:rsidP="00AC01F4">
      <w:pPr>
        <w:spacing w:after="120" w:line="220" w:lineRule="atLeast"/>
        <w:ind w:left="2736"/>
        <w:rPr>
          <w:rFonts w:ascii="Montserrat" w:hAnsi="Montserrat"/>
        </w:rPr>
      </w:pPr>
    </w:p>
    <w:p w14:paraId="4CCFA498" w14:textId="6FE8ACB0" w:rsidR="00C30196" w:rsidRPr="008C4D0A" w:rsidRDefault="00C30196" w:rsidP="00AC01F4">
      <w:pPr>
        <w:ind w:left="2178" w:right="-360" w:firstLine="270"/>
        <w:rPr>
          <w:rFonts w:ascii="Montserrat" w:hAnsi="Montserrat"/>
        </w:rPr>
      </w:pPr>
      <w:r w:rsidRPr="008C4D0A">
        <w:rPr>
          <w:rFonts w:ascii="Montserrat" w:hAnsi="Montserrat"/>
        </w:rPr>
        <w:t>2007 – 2015</w:t>
      </w:r>
      <w:r w:rsidR="00AC01F4" w:rsidRPr="008C4D0A">
        <w:rPr>
          <w:rFonts w:ascii="Montserrat" w:hAnsi="Montserrat"/>
        </w:rPr>
        <w:tab/>
      </w:r>
      <w:r w:rsidR="00AC01F4" w:rsidRPr="008C4D0A">
        <w:rPr>
          <w:rFonts w:ascii="Montserrat" w:hAnsi="Montserrat"/>
        </w:rPr>
        <w:tab/>
      </w:r>
      <w:r w:rsidRPr="008C4D0A">
        <w:rPr>
          <w:rFonts w:ascii="Montserrat" w:hAnsi="Montserrat"/>
        </w:rPr>
        <w:t>D &amp; R Carpet Service, Inc.  Brooklyn Heights, Ohio</w:t>
      </w:r>
    </w:p>
    <w:p w14:paraId="54EA3E6C" w14:textId="16BE23CF" w:rsidR="00C30196" w:rsidRPr="008C4D0A" w:rsidRDefault="00C30196" w:rsidP="004829A7">
      <w:pPr>
        <w:spacing w:after="40" w:line="220" w:lineRule="atLeast"/>
        <w:ind w:left="2448"/>
        <w:rPr>
          <w:rFonts w:ascii="Montserrat" w:hAnsi="Montserrat"/>
          <w:b/>
          <w:spacing w:val="-10"/>
        </w:rPr>
      </w:pPr>
      <w:r w:rsidRPr="008C4D0A">
        <w:rPr>
          <w:rFonts w:ascii="Montserrat" w:hAnsi="Montserrat"/>
          <w:b/>
          <w:spacing w:val="-10"/>
        </w:rPr>
        <w:t>VP Maintenance Division</w:t>
      </w:r>
    </w:p>
    <w:p w14:paraId="3969A1F5" w14:textId="77777777" w:rsidR="00C30196" w:rsidRPr="008C4D0A" w:rsidRDefault="00C30196" w:rsidP="004829A7">
      <w:pPr>
        <w:numPr>
          <w:ilvl w:val="0"/>
          <w:numId w:val="6"/>
        </w:numPr>
        <w:spacing w:after="60" w:line="220" w:lineRule="atLeast"/>
        <w:ind w:left="2736" w:right="-360"/>
        <w:rPr>
          <w:rFonts w:ascii="Montserrat" w:hAnsi="Montserrat"/>
        </w:rPr>
      </w:pPr>
      <w:r w:rsidRPr="008C4D0A">
        <w:rPr>
          <w:rFonts w:ascii="Montserrat" w:hAnsi="Montserrat"/>
        </w:rPr>
        <w:t xml:space="preserve">Responsible for sales and development of client base by following up on recent flooring installations and encouraging use of company maintenance services. Train client in-house staffs on proper floor and carpet care and cleaning detergent usage. Developed and maintain on going e-info marketing to encourage use of company services. </w:t>
      </w:r>
    </w:p>
    <w:p w14:paraId="2476FCFC" w14:textId="77777777" w:rsidR="00C30196" w:rsidRPr="008C4D0A" w:rsidRDefault="00C30196" w:rsidP="004829A7">
      <w:pPr>
        <w:numPr>
          <w:ilvl w:val="0"/>
          <w:numId w:val="6"/>
        </w:numPr>
        <w:spacing w:after="60" w:line="220" w:lineRule="atLeast"/>
        <w:ind w:left="2736" w:right="-360"/>
        <w:rPr>
          <w:rFonts w:ascii="Montserrat" w:hAnsi="Montserrat"/>
        </w:rPr>
      </w:pPr>
      <w:r w:rsidRPr="008C4D0A">
        <w:rPr>
          <w:rFonts w:ascii="Montserrat" w:hAnsi="Montserrat"/>
        </w:rPr>
        <w:t>Responsible for technical training of all service personnel in all aspects of carpet cleaning, carpet maintenance, upholstery and fabric cleaning, specialized spot and stain removal, ceramic tile cleaning, wood floor cleaning, all types of resilient floor scrubbing/stripping and sealing/waxing.</w:t>
      </w:r>
    </w:p>
    <w:p w14:paraId="5D134C23" w14:textId="33ED433A" w:rsidR="00AC01F4" w:rsidRPr="008C4D0A" w:rsidRDefault="00C30196" w:rsidP="00AC01F4">
      <w:pPr>
        <w:numPr>
          <w:ilvl w:val="0"/>
          <w:numId w:val="6"/>
        </w:numPr>
        <w:spacing w:after="120" w:line="220" w:lineRule="atLeast"/>
        <w:ind w:left="2736" w:right="-360"/>
        <w:rPr>
          <w:rFonts w:ascii="Montserrat" w:hAnsi="Montserrat"/>
        </w:rPr>
      </w:pPr>
      <w:r w:rsidRPr="008C4D0A">
        <w:rPr>
          <w:rFonts w:ascii="Montserrat" w:hAnsi="Montserrat"/>
        </w:rPr>
        <w:t>Responsible for the timely delivery of all services, inventory, purchasing and maintenance of all; equipment, chemicals and supplies.</w:t>
      </w:r>
    </w:p>
    <w:p w14:paraId="7CCBD211" w14:textId="77777777" w:rsidR="00C30196" w:rsidRPr="008C4D0A" w:rsidRDefault="00C30196" w:rsidP="004829A7">
      <w:pPr>
        <w:tabs>
          <w:tab w:val="left" w:pos="2160"/>
          <w:tab w:val="right" w:pos="6840"/>
        </w:tabs>
        <w:spacing w:before="220" w:after="40" w:line="220" w:lineRule="atLeast"/>
        <w:ind w:left="2448" w:right="-360"/>
        <w:rPr>
          <w:rFonts w:ascii="Montserrat" w:hAnsi="Montserrat"/>
        </w:rPr>
      </w:pPr>
      <w:r w:rsidRPr="008C4D0A">
        <w:rPr>
          <w:rFonts w:ascii="Montserrat" w:hAnsi="Montserrat"/>
        </w:rPr>
        <w:t>1977 – 1994</w:t>
      </w:r>
      <w:r w:rsidRPr="008C4D0A">
        <w:rPr>
          <w:rFonts w:ascii="Montserrat" w:hAnsi="Montserrat"/>
        </w:rPr>
        <w:tab/>
        <w:t xml:space="preserve">Village Carpet Care Systems, Inc. </w:t>
      </w:r>
      <w:r w:rsidRPr="008C4D0A">
        <w:rPr>
          <w:rFonts w:ascii="Montserrat" w:hAnsi="Montserrat"/>
        </w:rPr>
        <w:tab/>
        <w:t>Broadview Heights, Ohio</w:t>
      </w:r>
    </w:p>
    <w:p w14:paraId="3246C333" w14:textId="77777777" w:rsidR="00C30196" w:rsidRPr="008C4D0A" w:rsidRDefault="00C30196" w:rsidP="004829A7">
      <w:pPr>
        <w:numPr>
          <w:ilvl w:val="12"/>
          <w:numId w:val="0"/>
        </w:numPr>
        <w:spacing w:after="40" w:line="220" w:lineRule="atLeast"/>
        <w:ind w:left="2448"/>
        <w:rPr>
          <w:rFonts w:ascii="Montserrat" w:hAnsi="Montserrat"/>
          <w:b/>
          <w:spacing w:val="-10"/>
        </w:rPr>
      </w:pPr>
      <w:r w:rsidRPr="008C4D0A">
        <w:rPr>
          <w:rFonts w:ascii="Montserrat" w:hAnsi="Montserrat"/>
          <w:b/>
          <w:spacing w:val="-10"/>
        </w:rPr>
        <w:t xml:space="preserve">Owner, Manager, Technical Resources </w:t>
      </w:r>
    </w:p>
    <w:p w14:paraId="5FBB3A17" w14:textId="3985479C" w:rsidR="00C30196" w:rsidRPr="008C4D0A" w:rsidRDefault="00C30196" w:rsidP="004829A7">
      <w:pPr>
        <w:numPr>
          <w:ilvl w:val="0"/>
          <w:numId w:val="6"/>
        </w:numPr>
        <w:spacing w:after="60" w:line="220" w:lineRule="atLeast"/>
        <w:ind w:left="2736" w:right="-360"/>
        <w:rPr>
          <w:rFonts w:ascii="Montserrat" w:hAnsi="Montserrat"/>
        </w:rPr>
      </w:pPr>
      <w:r w:rsidRPr="008C4D0A">
        <w:rPr>
          <w:rFonts w:ascii="Montserrat" w:hAnsi="Montserrat"/>
        </w:rPr>
        <w:t>For over 17 years, part owner and manager of a carpet cleaning and maintenance company, with commercial businesses our primary customers.  We specialized in carpet maintenance (cleaning, repairs and restoration) for large and small accounts throughout the Cleveland and Akron areas.</w:t>
      </w:r>
    </w:p>
    <w:p w14:paraId="2CB077E5" w14:textId="77777777" w:rsidR="00C30196" w:rsidRPr="008C4D0A" w:rsidRDefault="00C30196" w:rsidP="004829A7">
      <w:pPr>
        <w:numPr>
          <w:ilvl w:val="0"/>
          <w:numId w:val="6"/>
        </w:numPr>
        <w:spacing w:after="60" w:line="220" w:lineRule="atLeast"/>
        <w:ind w:left="2736" w:right="-360"/>
        <w:rPr>
          <w:rFonts w:ascii="Montserrat" w:hAnsi="Montserrat"/>
        </w:rPr>
      </w:pPr>
      <w:r w:rsidRPr="008C4D0A">
        <w:rPr>
          <w:rFonts w:ascii="Montserrat" w:hAnsi="Montserrat"/>
        </w:rPr>
        <w:t xml:space="preserve">Responsible for the technical training of all service personnel in all aspects of carpet cleaning, carpet maintenance, water damage </w:t>
      </w:r>
      <w:r w:rsidRPr="008C4D0A">
        <w:rPr>
          <w:rFonts w:ascii="Montserrat" w:hAnsi="Montserrat"/>
        </w:rPr>
        <w:lastRenderedPageBreak/>
        <w:t>restoration, color (spot dyeing) repair, carpet repair and carpet installation.</w:t>
      </w:r>
    </w:p>
    <w:p w14:paraId="08F4697B" w14:textId="77777777" w:rsidR="00C30196" w:rsidRPr="008C4D0A" w:rsidRDefault="00C30196" w:rsidP="004829A7">
      <w:pPr>
        <w:numPr>
          <w:ilvl w:val="0"/>
          <w:numId w:val="6"/>
        </w:numPr>
        <w:spacing w:after="60" w:line="220" w:lineRule="atLeast"/>
        <w:ind w:left="2736" w:right="-360"/>
        <w:rPr>
          <w:rFonts w:ascii="Montserrat" w:hAnsi="Montserrat"/>
        </w:rPr>
      </w:pPr>
      <w:r w:rsidRPr="008C4D0A">
        <w:rPr>
          <w:rFonts w:ascii="Montserrat" w:hAnsi="Montserrat"/>
        </w:rPr>
        <w:t>Responsible for the timely delivery of all services, inventory, purchasing and maintenance of all service vehicles, equipment, chemicals and supplies.</w:t>
      </w:r>
    </w:p>
    <w:p w14:paraId="237F4CA2" w14:textId="77777777" w:rsidR="00C30196" w:rsidRPr="008C4D0A" w:rsidRDefault="00C30196" w:rsidP="00C30196">
      <w:pPr>
        <w:spacing w:after="60" w:line="220" w:lineRule="atLeast"/>
        <w:ind w:left="240" w:right="-360" w:hanging="240"/>
        <w:rPr>
          <w:rFonts w:ascii="Montserrat" w:hAnsi="Montserrat"/>
        </w:rPr>
      </w:pPr>
    </w:p>
    <w:p w14:paraId="065C501D" w14:textId="3706AEDE" w:rsidR="00C30196" w:rsidRPr="008C4D0A" w:rsidRDefault="00C30196" w:rsidP="00C30196">
      <w:pPr>
        <w:tabs>
          <w:tab w:val="left" w:pos="3780"/>
        </w:tabs>
        <w:jc w:val="center"/>
        <w:rPr>
          <w:rFonts w:ascii="Montserrat" w:hAnsi="Montserrat"/>
        </w:rPr>
      </w:pPr>
      <w:r w:rsidRPr="008C4D0A">
        <w:rPr>
          <w:rFonts w:ascii="Montserrat" w:hAnsi="Montserrat"/>
        </w:rPr>
        <w:t>(Continued)</w:t>
      </w:r>
    </w:p>
    <w:p w14:paraId="1E7A1D36" w14:textId="77777777" w:rsidR="00C30196" w:rsidRPr="00090385" w:rsidRDefault="00C30196" w:rsidP="00C30196">
      <w:pPr>
        <w:keepNext/>
        <w:framePr w:w="2160" w:wrap="around" w:vAnchor="text" w:hAnchor="page" w:x="1372" w:y="1"/>
        <w:pBdr>
          <w:top w:val="single" w:sz="6" w:space="2" w:color="FFFFFF"/>
          <w:left w:val="single" w:sz="6" w:space="2" w:color="FFFFFF"/>
          <w:bottom w:val="single" w:sz="6" w:space="2" w:color="FFFFFF"/>
          <w:right w:val="single" w:sz="6" w:space="2" w:color="FFFFFF"/>
        </w:pBdr>
        <w:shd w:val="pct10" w:color="auto" w:fill="auto"/>
        <w:tabs>
          <w:tab w:val="left" w:pos="180"/>
        </w:tabs>
        <w:spacing w:before="120" w:line="280" w:lineRule="atLeast"/>
        <w:jc w:val="center"/>
        <w:rPr>
          <w:rFonts w:ascii="Playfair Display" w:hAnsi="Playfair Display"/>
          <w:b/>
          <w:spacing w:val="-10"/>
          <w:position w:val="7"/>
          <w:sz w:val="24"/>
          <w:szCs w:val="24"/>
        </w:rPr>
      </w:pPr>
      <w:r w:rsidRPr="00090385">
        <w:rPr>
          <w:rFonts w:ascii="Playfair Display" w:hAnsi="Playfair Display"/>
          <w:b/>
          <w:spacing w:val="-10"/>
          <w:position w:val="7"/>
          <w:sz w:val="24"/>
          <w:szCs w:val="24"/>
        </w:rPr>
        <w:t>IICRC Certification</w:t>
      </w:r>
    </w:p>
    <w:p w14:paraId="10CBE741" w14:textId="77777777" w:rsidR="000322F9" w:rsidRPr="007861B7" w:rsidRDefault="00C30196" w:rsidP="004829A7">
      <w:pPr>
        <w:tabs>
          <w:tab w:val="left" w:pos="3780"/>
        </w:tabs>
        <w:ind w:left="2736"/>
        <w:rPr>
          <w:rFonts w:ascii="Montserrat" w:hAnsi="Montserrat"/>
        </w:rPr>
      </w:pPr>
      <w:r w:rsidRPr="007861B7">
        <w:rPr>
          <w:rFonts w:ascii="Montserrat" w:hAnsi="Montserrat"/>
        </w:rPr>
        <w:t>Senior Practicing Carpet Inspector #3934</w:t>
      </w:r>
      <w:r w:rsidRPr="007861B7">
        <w:rPr>
          <w:rFonts w:ascii="Montserrat" w:hAnsi="Montserrat"/>
        </w:rPr>
        <w:tab/>
      </w:r>
    </w:p>
    <w:p w14:paraId="5E88CB6C" w14:textId="2B13DA87" w:rsidR="00513A36" w:rsidRPr="007861B7" w:rsidRDefault="00C30196" w:rsidP="000322F9">
      <w:pPr>
        <w:tabs>
          <w:tab w:val="left" w:pos="3780"/>
        </w:tabs>
        <w:ind w:left="2736"/>
        <w:rPr>
          <w:rFonts w:ascii="Montserrat" w:hAnsi="Montserrat"/>
        </w:rPr>
      </w:pPr>
      <w:r w:rsidRPr="007861B7">
        <w:rPr>
          <w:rFonts w:ascii="Montserrat" w:hAnsi="Montserrat"/>
        </w:rPr>
        <w:t>Upholstery Cleaning Technician</w:t>
      </w:r>
      <w:r w:rsidR="000322F9" w:rsidRPr="007861B7">
        <w:rPr>
          <w:rFonts w:ascii="Montserrat" w:hAnsi="Montserrat"/>
        </w:rPr>
        <w:t xml:space="preserve"> </w:t>
      </w:r>
      <w:r w:rsidR="000322F9" w:rsidRPr="007861B7">
        <w:rPr>
          <w:rFonts w:ascii="Montserrat" w:hAnsi="Montserrat"/>
        </w:rPr>
        <w:tab/>
      </w:r>
      <w:r w:rsidR="000322F9" w:rsidRPr="007861B7">
        <w:rPr>
          <w:rFonts w:ascii="Montserrat" w:hAnsi="Montserrat"/>
        </w:rPr>
        <w:t>Floor Care Technician</w:t>
      </w:r>
      <w:r w:rsidRPr="007861B7">
        <w:rPr>
          <w:rFonts w:ascii="Montserrat" w:hAnsi="Montserrat"/>
        </w:rPr>
        <w:tab/>
      </w:r>
    </w:p>
    <w:p w14:paraId="70830F36" w14:textId="70791749" w:rsidR="00513A36" w:rsidRPr="007861B7" w:rsidRDefault="00C30196" w:rsidP="004829A7">
      <w:pPr>
        <w:tabs>
          <w:tab w:val="left" w:pos="3780"/>
        </w:tabs>
        <w:ind w:left="2736"/>
        <w:rPr>
          <w:rFonts w:ascii="Montserrat" w:hAnsi="Montserrat"/>
        </w:rPr>
      </w:pPr>
      <w:r w:rsidRPr="007861B7">
        <w:rPr>
          <w:rFonts w:ascii="Montserrat" w:hAnsi="Montserrat"/>
        </w:rPr>
        <w:t xml:space="preserve">Carpet Cleaning Technician Carpet </w:t>
      </w:r>
      <w:r w:rsidR="000322F9" w:rsidRPr="007861B7">
        <w:rPr>
          <w:rFonts w:ascii="Montserrat" w:hAnsi="Montserrat"/>
        </w:rPr>
        <w:tab/>
      </w:r>
      <w:r w:rsidR="000322F9" w:rsidRPr="007861B7">
        <w:rPr>
          <w:rFonts w:ascii="Montserrat" w:hAnsi="Montserrat"/>
        </w:rPr>
        <w:t xml:space="preserve">Odor Control Technician </w:t>
      </w:r>
      <w:r w:rsidR="000322F9" w:rsidRPr="007861B7">
        <w:rPr>
          <w:rFonts w:ascii="Montserrat" w:hAnsi="Montserrat"/>
        </w:rPr>
        <w:tab/>
        <w:t xml:space="preserve">                        </w:t>
      </w:r>
    </w:p>
    <w:p w14:paraId="4F96535E" w14:textId="77777777" w:rsidR="000322F9" w:rsidRPr="007861B7" w:rsidRDefault="000322F9" w:rsidP="004829A7">
      <w:pPr>
        <w:tabs>
          <w:tab w:val="left" w:pos="3780"/>
        </w:tabs>
        <w:ind w:left="2736"/>
        <w:rPr>
          <w:rFonts w:ascii="Montserrat" w:hAnsi="Montserrat"/>
        </w:rPr>
      </w:pPr>
      <w:r w:rsidRPr="007861B7">
        <w:rPr>
          <w:rFonts w:ascii="Montserrat" w:hAnsi="Montserrat"/>
        </w:rPr>
        <w:t>Commercial Carpet Maintenance Technician</w:t>
      </w:r>
      <w:r w:rsidRPr="007861B7">
        <w:rPr>
          <w:rFonts w:ascii="Montserrat" w:hAnsi="Montserrat"/>
        </w:rPr>
        <w:t xml:space="preserve"> </w:t>
      </w:r>
    </w:p>
    <w:p w14:paraId="53CFBDCD" w14:textId="4F11888E" w:rsidR="00513A36" w:rsidRPr="007861B7" w:rsidRDefault="00C30196" w:rsidP="004829A7">
      <w:pPr>
        <w:tabs>
          <w:tab w:val="left" w:pos="3780"/>
        </w:tabs>
        <w:ind w:left="2736"/>
        <w:rPr>
          <w:rFonts w:ascii="Montserrat" w:hAnsi="Montserrat"/>
        </w:rPr>
      </w:pPr>
      <w:r w:rsidRPr="007861B7">
        <w:rPr>
          <w:rFonts w:ascii="Montserrat" w:hAnsi="Montserrat"/>
        </w:rPr>
        <w:t xml:space="preserve">Repair and Reinstallation Technician  </w:t>
      </w:r>
      <w:r w:rsidR="000322F9" w:rsidRPr="007861B7">
        <w:rPr>
          <w:rFonts w:ascii="Montserrat" w:hAnsi="Montserrat"/>
        </w:rPr>
        <w:t xml:space="preserve">Master Cleaning Technician  </w:t>
      </w:r>
    </w:p>
    <w:p w14:paraId="43B022E7" w14:textId="75C78D62" w:rsidR="00C30196" w:rsidRPr="007861B7" w:rsidRDefault="00C30196" w:rsidP="000322F9">
      <w:pPr>
        <w:tabs>
          <w:tab w:val="left" w:pos="3780"/>
        </w:tabs>
        <w:ind w:left="2736"/>
        <w:rPr>
          <w:rFonts w:ascii="Montserrat" w:hAnsi="Montserrat"/>
        </w:rPr>
      </w:pPr>
      <w:r w:rsidRPr="007861B7">
        <w:rPr>
          <w:rFonts w:ascii="Montserrat" w:hAnsi="Montserrat"/>
        </w:rPr>
        <w:t xml:space="preserve">Carpet Color Repair Technician </w:t>
      </w:r>
      <w:r w:rsidR="00616F69">
        <w:rPr>
          <w:rFonts w:ascii="Montserrat" w:hAnsi="Montserrat"/>
        </w:rPr>
        <w:tab/>
      </w:r>
      <w:r w:rsidR="000322F9" w:rsidRPr="007861B7">
        <w:rPr>
          <w:rFonts w:ascii="Montserrat" w:hAnsi="Montserrat"/>
        </w:rPr>
        <w:t>Health and Safety Technician</w:t>
      </w:r>
    </w:p>
    <w:p w14:paraId="5737D80D" w14:textId="2030B8BB" w:rsidR="00C30196" w:rsidRPr="007861B7" w:rsidRDefault="00C30196" w:rsidP="004829A7">
      <w:pPr>
        <w:tabs>
          <w:tab w:val="left" w:pos="3780"/>
        </w:tabs>
        <w:ind w:left="2736"/>
        <w:rPr>
          <w:rFonts w:ascii="Montserrat" w:hAnsi="Montserrat"/>
        </w:rPr>
      </w:pPr>
      <w:r w:rsidRPr="007861B7">
        <w:rPr>
          <w:rFonts w:ascii="Montserrat" w:hAnsi="Montserrat"/>
        </w:rPr>
        <w:t>Journeyman Cleaning Technician</w:t>
      </w:r>
      <w:r w:rsidRPr="007861B7">
        <w:rPr>
          <w:rFonts w:ascii="Montserrat" w:hAnsi="Montserrat"/>
        </w:rPr>
        <w:tab/>
        <w:t xml:space="preserve">  </w:t>
      </w:r>
      <w:r w:rsidR="004829A7" w:rsidRPr="007861B7">
        <w:rPr>
          <w:rFonts w:ascii="Montserrat" w:hAnsi="Montserrat"/>
        </w:rPr>
        <w:tab/>
      </w:r>
      <w:r w:rsidRPr="007861B7">
        <w:rPr>
          <w:rFonts w:ascii="Montserrat" w:hAnsi="Montserrat"/>
        </w:rPr>
        <w:t xml:space="preserve"> </w:t>
      </w:r>
    </w:p>
    <w:p w14:paraId="1468464A" w14:textId="66A383BE" w:rsidR="00C30196" w:rsidRPr="007861B7" w:rsidRDefault="00C30196" w:rsidP="004829A7">
      <w:pPr>
        <w:tabs>
          <w:tab w:val="left" w:pos="3780"/>
        </w:tabs>
        <w:ind w:left="2736"/>
        <w:rPr>
          <w:rFonts w:ascii="Montserrat" w:hAnsi="Montserrat"/>
        </w:rPr>
      </w:pPr>
      <w:r w:rsidRPr="007861B7">
        <w:rPr>
          <w:rFonts w:ascii="Montserrat" w:hAnsi="Montserrat"/>
        </w:rPr>
        <w:t xml:space="preserve">Water Damage Restoration Technician      </w:t>
      </w:r>
    </w:p>
    <w:p w14:paraId="7F5D3702" w14:textId="77777777" w:rsidR="00C30196" w:rsidRPr="00C30196" w:rsidRDefault="00C30196" w:rsidP="004829A7">
      <w:pPr>
        <w:tabs>
          <w:tab w:val="left" w:pos="3780"/>
        </w:tabs>
        <w:ind w:left="2736"/>
      </w:pPr>
      <w:r w:rsidRPr="00C30196">
        <w:tab/>
      </w:r>
    </w:p>
    <w:p w14:paraId="3614356C" w14:textId="77777777" w:rsidR="00C30196" w:rsidRPr="00C30196" w:rsidRDefault="00C30196" w:rsidP="00C30196">
      <w:pPr>
        <w:tabs>
          <w:tab w:val="left" w:pos="3780"/>
        </w:tabs>
        <w:rPr>
          <w:sz w:val="10"/>
          <w:szCs w:val="14"/>
        </w:rPr>
      </w:pPr>
    </w:p>
    <w:p w14:paraId="40524714" w14:textId="77777777" w:rsidR="00C30196" w:rsidRPr="00090385" w:rsidRDefault="00C30196" w:rsidP="00C30196">
      <w:pPr>
        <w:keepNext/>
        <w:framePr w:w="2160" w:wrap="around" w:vAnchor="text" w:hAnchor="page" w:x="1372" w:y="1"/>
        <w:pBdr>
          <w:top w:val="single" w:sz="6" w:space="2" w:color="FFFFFF"/>
          <w:left w:val="single" w:sz="6" w:space="2" w:color="FFFFFF"/>
          <w:bottom w:val="single" w:sz="6" w:space="2" w:color="FFFFFF"/>
          <w:right w:val="single" w:sz="6" w:space="2" w:color="FFFFFF"/>
        </w:pBdr>
        <w:shd w:val="pct10" w:color="auto" w:fill="auto"/>
        <w:tabs>
          <w:tab w:val="left" w:pos="180"/>
        </w:tabs>
        <w:spacing w:before="120" w:line="280" w:lineRule="atLeast"/>
        <w:jc w:val="center"/>
        <w:rPr>
          <w:rFonts w:ascii="Playfair Display" w:hAnsi="Playfair Display"/>
          <w:b/>
          <w:spacing w:val="-10"/>
          <w:position w:val="7"/>
          <w:sz w:val="24"/>
          <w:szCs w:val="24"/>
        </w:rPr>
      </w:pPr>
      <w:r w:rsidRPr="00090385">
        <w:rPr>
          <w:rFonts w:ascii="Playfair Display" w:hAnsi="Playfair Display"/>
          <w:b/>
          <w:spacing w:val="-10"/>
          <w:position w:val="7"/>
          <w:sz w:val="24"/>
          <w:szCs w:val="24"/>
        </w:rPr>
        <w:t>Other Certifications    and advanced training</w:t>
      </w:r>
    </w:p>
    <w:p w14:paraId="2F7D91C0" w14:textId="77777777" w:rsidR="00C30196" w:rsidRPr="007329CC" w:rsidRDefault="00C30196" w:rsidP="00D826D5">
      <w:pPr>
        <w:tabs>
          <w:tab w:val="left" w:pos="3780"/>
        </w:tabs>
        <w:ind w:left="2700"/>
        <w:rPr>
          <w:rFonts w:ascii="Montserrat" w:hAnsi="Montserrat"/>
        </w:rPr>
      </w:pPr>
      <w:r w:rsidRPr="007329CC">
        <w:rPr>
          <w:rFonts w:ascii="Montserrat" w:hAnsi="Montserrat"/>
        </w:rPr>
        <w:t>Advanced Floorcovering Specialist (AFS)</w:t>
      </w:r>
    </w:p>
    <w:p w14:paraId="7F4D3129" w14:textId="77777777" w:rsidR="00C30196" w:rsidRPr="007329CC" w:rsidRDefault="00C30196" w:rsidP="00D826D5">
      <w:pPr>
        <w:tabs>
          <w:tab w:val="left" w:pos="3780"/>
        </w:tabs>
        <w:ind w:left="2700"/>
        <w:rPr>
          <w:rFonts w:ascii="Montserrat" w:hAnsi="Montserrat"/>
        </w:rPr>
      </w:pPr>
      <w:r w:rsidRPr="007329CC">
        <w:rPr>
          <w:rFonts w:ascii="Montserrat" w:hAnsi="Montserrat"/>
        </w:rPr>
        <w:t>Anderson Hardwood Floors</w:t>
      </w:r>
    </w:p>
    <w:p w14:paraId="4F63FDDC" w14:textId="77777777" w:rsidR="00C30196" w:rsidRPr="007329CC" w:rsidRDefault="00C30196" w:rsidP="00D826D5">
      <w:pPr>
        <w:tabs>
          <w:tab w:val="left" w:pos="3780"/>
        </w:tabs>
        <w:ind w:left="2700"/>
        <w:rPr>
          <w:rFonts w:ascii="Montserrat" w:hAnsi="Montserrat"/>
        </w:rPr>
      </w:pPr>
      <w:r w:rsidRPr="007329CC">
        <w:rPr>
          <w:rFonts w:ascii="Montserrat" w:hAnsi="Montserrat"/>
        </w:rPr>
        <w:t>Award Hardwood Floors</w:t>
      </w:r>
    </w:p>
    <w:p w14:paraId="4A0EC673" w14:textId="77777777" w:rsidR="00C30196" w:rsidRPr="007329CC" w:rsidRDefault="00C30196" w:rsidP="00D826D5">
      <w:pPr>
        <w:tabs>
          <w:tab w:val="left" w:pos="3780"/>
        </w:tabs>
        <w:ind w:left="2700"/>
        <w:rPr>
          <w:rFonts w:ascii="Montserrat" w:hAnsi="Montserrat"/>
        </w:rPr>
      </w:pPr>
      <w:r w:rsidRPr="007329CC">
        <w:rPr>
          <w:rFonts w:ascii="Montserrat" w:hAnsi="Montserrat"/>
        </w:rPr>
        <w:t>Alloc Laminate Flooring</w:t>
      </w:r>
    </w:p>
    <w:p w14:paraId="33E00857" w14:textId="77777777" w:rsidR="00C30196" w:rsidRPr="007329CC" w:rsidRDefault="00C30196" w:rsidP="00D826D5">
      <w:pPr>
        <w:tabs>
          <w:tab w:val="left" w:pos="3780"/>
        </w:tabs>
        <w:ind w:left="2700"/>
        <w:rPr>
          <w:rFonts w:ascii="Montserrat" w:hAnsi="Montserrat"/>
        </w:rPr>
      </w:pPr>
      <w:r w:rsidRPr="007329CC">
        <w:rPr>
          <w:rFonts w:ascii="Montserrat" w:hAnsi="Montserrat"/>
        </w:rPr>
        <w:t xml:space="preserve">Carpet Cushion Council Certification Program </w:t>
      </w:r>
    </w:p>
    <w:p w14:paraId="34ACADEC" w14:textId="77777777" w:rsidR="00C30196" w:rsidRPr="007329CC" w:rsidRDefault="00C30196" w:rsidP="00D826D5">
      <w:pPr>
        <w:tabs>
          <w:tab w:val="left" w:pos="3780"/>
        </w:tabs>
        <w:ind w:left="2700"/>
        <w:rPr>
          <w:rFonts w:ascii="Montserrat" w:hAnsi="Montserrat"/>
        </w:rPr>
      </w:pPr>
      <w:r w:rsidRPr="007329CC">
        <w:rPr>
          <w:rFonts w:ascii="Montserrat" w:hAnsi="Montserrat"/>
        </w:rPr>
        <w:t>Cerata Solid Surface Products</w:t>
      </w:r>
    </w:p>
    <w:p w14:paraId="5F14930D" w14:textId="77777777" w:rsidR="000F6319" w:rsidRDefault="00C30196" w:rsidP="00D826D5">
      <w:pPr>
        <w:tabs>
          <w:tab w:val="left" w:pos="3780"/>
        </w:tabs>
        <w:ind w:left="2700"/>
        <w:rPr>
          <w:rFonts w:ascii="Montserrat" w:hAnsi="Montserrat"/>
        </w:rPr>
      </w:pPr>
      <w:r w:rsidRPr="007329CC">
        <w:rPr>
          <w:rFonts w:ascii="Montserrat" w:hAnsi="Montserrat"/>
        </w:rPr>
        <w:t xml:space="preserve">The Ceramic Tile Education Foundation (CTEF) Ceramic Tile </w:t>
      </w:r>
    </w:p>
    <w:p w14:paraId="5F99190A" w14:textId="335A4BFD" w:rsidR="00C30196" w:rsidRPr="007329CC" w:rsidRDefault="000F6319" w:rsidP="00D826D5">
      <w:pPr>
        <w:tabs>
          <w:tab w:val="left" w:pos="3780"/>
        </w:tabs>
        <w:ind w:left="2700"/>
        <w:rPr>
          <w:rFonts w:ascii="Montserrat" w:hAnsi="Montserrat"/>
        </w:rPr>
      </w:pPr>
      <w:r>
        <w:rPr>
          <w:rFonts w:ascii="Montserrat" w:hAnsi="Montserrat"/>
        </w:rPr>
        <w:tab/>
      </w:r>
      <w:r w:rsidR="00C30196" w:rsidRPr="007329CC">
        <w:rPr>
          <w:rFonts w:ascii="Montserrat" w:hAnsi="Montserrat"/>
        </w:rPr>
        <w:t>Inspection</w:t>
      </w:r>
    </w:p>
    <w:p w14:paraId="75D3314A" w14:textId="77777777" w:rsidR="000F6319" w:rsidRDefault="00D826D5" w:rsidP="000F6319">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 xml:space="preserve">Certified Floorcovering Installers Association (CFI) Installation for </w:t>
      </w:r>
    </w:p>
    <w:p w14:paraId="6435BCD7" w14:textId="77777777" w:rsidR="007861B7" w:rsidRDefault="000F6319" w:rsidP="007861B7">
      <w:pPr>
        <w:tabs>
          <w:tab w:val="left" w:pos="3780"/>
        </w:tabs>
        <w:ind w:left="3600" w:hanging="720"/>
        <w:rPr>
          <w:rFonts w:ascii="Montserrat" w:hAnsi="Montserrat"/>
        </w:rPr>
      </w:pPr>
      <w:r>
        <w:rPr>
          <w:rFonts w:ascii="Montserrat" w:hAnsi="Montserrat"/>
        </w:rPr>
        <w:tab/>
      </w:r>
      <w:r>
        <w:rPr>
          <w:rFonts w:ascii="Montserrat" w:hAnsi="Montserrat"/>
        </w:rPr>
        <w:tab/>
      </w:r>
      <w:r w:rsidR="00C30196" w:rsidRPr="007329CC">
        <w:rPr>
          <w:rFonts w:ascii="Montserrat" w:hAnsi="Montserrat"/>
        </w:rPr>
        <w:t xml:space="preserve">the Inspector Certification and Technical Certification </w:t>
      </w:r>
    </w:p>
    <w:p w14:paraId="0F627A77" w14:textId="495ABB5A" w:rsidR="00C30196" w:rsidRPr="007329CC" w:rsidRDefault="007861B7" w:rsidP="007861B7">
      <w:pPr>
        <w:tabs>
          <w:tab w:val="left" w:pos="3780"/>
        </w:tabs>
        <w:ind w:left="3600" w:hanging="720"/>
        <w:rPr>
          <w:rFonts w:ascii="Montserrat" w:hAnsi="Montserrat"/>
        </w:rPr>
      </w:pPr>
      <w:r>
        <w:rPr>
          <w:rFonts w:ascii="Montserrat" w:hAnsi="Montserrat"/>
        </w:rPr>
        <w:tab/>
      </w:r>
      <w:r>
        <w:rPr>
          <w:rFonts w:ascii="Montserrat" w:hAnsi="Montserrat"/>
        </w:rPr>
        <w:tab/>
      </w:r>
      <w:r w:rsidR="00C30196" w:rsidRPr="007329CC">
        <w:rPr>
          <w:rFonts w:ascii="Montserrat" w:hAnsi="Montserrat"/>
        </w:rPr>
        <w:t>#IT160</w:t>
      </w:r>
    </w:p>
    <w:p w14:paraId="5000D4F0" w14:textId="24874382" w:rsidR="00C30196" w:rsidRPr="007329CC" w:rsidRDefault="00D826D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 xml:space="preserve">Chemspec Carpet Appearance Management </w:t>
      </w:r>
    </w:p>
    <w:p w14:paraId="4AF5CD62" w14:textId="7435A88B" w:rsidR="00C30196" w:rsidRPr="007329CC" w:rsidRDefault="00D826D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Classen Laminate Flooring</w:t>
      </w:r>
    </w:p>
    <w:p w14:paraId="52D50C68" w14:textId="34760D52" w:rsidR="00C30196" w:rsidRPr="007329CC" w:rsidRDefault="00D826D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Columbia Hardwood Flooring</w:t>
      </w:r>
    </w:p>
    <w:p w14:paraId="5249C986" w14:textId="2FE9E2EC" w:rsidR="00C30196" w:rsidRPr="007329CC" w:rsidRDefault="00D826D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Formica Laminate Flooring</w:t>
      </w:r>
    </w:p>
    <w:p w14:paraId="73C4E80D" w14:textId="3AB3534C" w:rsidR="00C30196" w:rsidRPr="007329CC" w:rsidRDefault="00D826D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Formica Surell Resin countertops</w:t>
      </w:r>
    </w:p>
    <w:p w14:paraId="64073AC6" w14:textId="43D0770E"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Formica High Pressure Laminate (HPL) countertops</w:t>
      </w:r>
    </w:p>
    <w:p w14:paraId="0466A81B" w14:textId="2F742E73"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Host Compound Cleaning</w:t>
      </w:r>
    </w:p>
    <w:p w14:paraId="714BD60B" w14:textId="1726CDDE"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Inspector Training Services (ITS) for Floor Coverings #142</w:t>
      </w:r>
    </w:p>
    <w:p w14:paraId="055F53B8" w14:textId="46B47A31"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 xml:space="preserve">Inspector Training Services (ITS) Commercial Carpet Inspector </w:t>
      </w:r>
    </w:p>
    <w:p w14:paraId="351B66BA" w14:textId="14C07AA7"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Inspector Training Services (ITS) Laminate Inspector</w:t>
      </w:r>
    </w:p>
    <w:p w14:paraId="7740BFD7" w14:textId="372E0BC5"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Inspector Training Services (ITS) Hardwood Inspector</w:t>
      </w:r>
    </w:p>
    <w:p w14:paraId="0A0C85E2" w14:textId="7C8659C2"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Inspector Training Services (ITS) LVT Inspector</w:t>
      </w:r>
    </w:p>
    <w:p w14:paraId="1D78DC70" w14:textId="492E5579"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Inspector Training Services (ITS) Concrete Moisture Testing Technician</w:t>
      </w:r>
    </w:p>
    <w:p w14:paraId="40AD640B" w14:textId="1191CF50"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Kronotex Laminate Flooring</w:t>
      </w:r>
    </w:p>
    <w:p w14:paraId="1F8BBB0E" w14:textId="77777777" w:rsidR="00A34A35"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 xml:space="preserve">Mannington Resilient Floors, Authorized Claim Adjuster/Advanced </w:t>
      </w:r>
    </w:p>
    <w:p w14:paraId="7C1797DC" w14:textId="19355F72" w:rsidR="00C30196" w:rsidRPr="007329CC" w:rsidRDefault="00A34A35" w:rsidP="00D826D5">
      <w:pPr>
        <w:tabs>
          <w:tab w:val="left" w:pos="3780"/>
        </w:tabs>
        <w:ind w:left="2700" w:hanging="720"/>
        <w:rPr>
          <w:rFonts w:ascii="Montserrat" w:hAnsi="Montserrat"/>
        </w:rPr>
      </w:pPr>
      <w:r w:rsidRPr="007329CC">
        <w:rPr>
          <w:rFonts w:ascii="Montserrat" w:hAnsi="Montserrat"/>
        </w:rPr>
        <w:tab/>
      </w:r>
      <w:r w:rsidRPr="007329CC">
        <w:rPr>
          <w:rFonts w:ascii="Montserrat" w:hAnsi="Montserrat"/>
        </w:rPr>
        <w:tab/>
      </w:r>
      <w:r w:rsidR="00C30196" w:rsidRPr="007329CC">
        <w:rPr>
          <w:rFonts w:ascii="Montserrat" w:hAnsi="Montserrat"/>
        </w:rPr>
        <w:t xml:space="preserve">Resilient, Laminate and Hardwood Training           </w:t>
      </w:r>
    </w:p>
    <w:p w14:paraId="3029D945" w14:textId="000F10BB"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Medallion Hardwood Flooring</w:t>
      </w:r>
    </w:p>
    <w:p w14:paraId="5080F9C4" w14:textId="5D018716"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METROFLOR Vinyl Flooring</w:t>
      </w:r>
    </w:p>
    <w:p w14:paraId="7EFABBE6" w14:textId="77777777" w:rsidR="00C30196" w:rsidRPr="007329CC" w:rsidRDefault="00C30196" w:rsidP="00D826D5">
      <w:pPr>
        <w:tabs>
          <w:tab w:val="left" w:pos="3780"/>
        </w:tabs>
        <w:ind w:left="2700"/>
        <w:rPr>
          <w:rFonts w:ascii="Montserrat" w:hAnsi="Montserrat"/>
        </w:rPr>
      </w:pPr>
      <w:r w:rsidRPr="007329CC">
        <w:rPr>
          <w:rFonts w:ascii="Montserrat" w:hAnsi="Montserrat"/>
        </w:rPr>
        <w:t xml:space="preserve">Moreland Company USA, Ultraply Premium Underlayment </w:t>
      </w:r>
    </w:p>
    <w:p w14:paraId="740775BD" w14:textId="77777777" w:rsidR="00C30196" w:rsidRPr="007329CC" w:rsidRDefault="00C30196" w:rsidP="00D826D5">
      <w:pPr>
        <w:tabs>
          <w:tab w:val="left" w:pos="3780"/>
        </w:tabs>
        <w:ind w:left="2700"/>
        <w:rPr>
          <w:rFonts w:ascii="Montserrat" w:hAnsi="Montserrat"/>
        </w:rPr>
      </w:pPr>
      <w:r w:rsidRPr="007329CC">
        <w:rPr>
          <w:rFonts w:ascii="Montserrat" w:hAnsi="Montserrat"/>
        </w:rPr>
        <w:t xml:space="preserve">National Floor Safety Institute Walkway (NFSI) Auditor Certificate Holder </w:t>
      </w:r>
    </w:p>
    <w:p w14:paraId="5D3CD85B" w14:textId="77777777" w:rsidR="00C30196" w:rsidRPr="007329CC" w:rsidRDefault="00C30196" w:rsidP="00D826D5">
      <w:pPr>
        <w:tabs>
          <w:tab w:val="left" w:pos="3780"/>
        </w:tabs>
        <w:ind w:left="2700"/>
        <w:rPr>
          <w:rFonts w:ascii="Montserrat" w:hAnsi="Montserrat"/>
        </w:rPr>
      </w:pPr>
      <w:r w:rsidRPr="007329CC">
        <w:rPr>
          <w:rFonts w:ascii="Montserrat" w:hAnsi="Montserrat"/>
        </w:rPr>
        <w:t>North American Laminate Floor Association (NALFA)</w:t>
      </w:r>
      <w:r w:rsidRPr="007329CC">
        <w:rPr>
          <w:rFonts w:ascii="Montserrat" w:hAnsi="Montserrat"/>
        </w:rPr>
        <w:tab/>
      </w:r>
    </w:p>
    <w:p w14:paraId="02450F47" w14:textId="1EA836D4" w:rsidR="00C30196" w:rsidRPr="007329CC" w:rsidRDefault="004A5345" w:rsidP="00D826D5">
      <w:pPr>
        <w:tabs>
          <w:tab w:val="left" w:pos="3780"/>
        </w:tabs>
        <w:ind w:left="2700" w:hanging="720"/>
        <w:rPr>
          <w:rFonts w:ascii="Montserrat" w:hAnsi="Montserrat"/>
        </w:rPr>
      </w:pPr>
      <w:r w:rsidRPr="007329CC">
        <w:rPr>
          <w:rFonts w:ascii="Montserrat" w:hAnsi="Montserrat"/>
        </w:rPr>
        <w:lastRenderedPageBreak/>
        <w:tab/>
      </w:r>
      <w:r w:rsidR="00C30196" w:rsidRPr="007329CC">
        <w:rPr>
          <w:rFonts w:ascii="Montserrat" w:hAnsi="Montserrat"/>
        </w:rPr>
        <w:t xml:space="preserve">Perstorp (Pergo) Flooring Inspection School, Advanced Training </w:t>
      </w:r>
    </w:p>
    <w:p w14:paraId="2E67BFB5" w14:textId="364C3058"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Pickering Laminate Floors</w:t>
      </w:r>
    </w:p>
    <w:p w14:paraId="5D323CF9" w14:textId="23E764D4"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QuickStep Laminate Flooring</w:t>
      </w:r>
    </w:p>
    <w:p w14:paraId="6B5A1277" w14:textId="7F13F014"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Tarkett Commercial Vinyl</w:t>
      </w:r>
    </w:p>
    <w:p w14:paraId="798362A7" w14:textId="3AEE3204"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Universal Flooring</w:t>
      </w:r>
    </w:p>
    <w:p w14:paraId="406C9196" w14:textId="5F019BF1" w:rsidR="00C30196" w:rsidRPr="007329CC" w:rsidRDefault="004A5345" w:rsidP="00D826D5">
      <w:pPr>
        <w:tabs>
          <w:tab w:val="left" w:pos="3780"/>
        </w:tabs>
        <w:ind w:left="2700" w:hanging="720"/>
        <w:rPr>
          <w:rFonts w:ascii="Montserrat" w:hAnsi="Montserrat"/>
        </w:rPr>
      </w:pPr>
      <w:r w:rsidRPr="007329CC">
        <w:rPr>
          <w:rFonts w:ascii="Montserrat" w:hAnsi="Montserrat"/>
        </w:rPr>
        <w:tab/>
      </w:r>
      <w:r w:rsidR="00C30196" w:rsidRPr="007329CC">
        <w:rPr>
          <w:rFonts w:ascii="Montserrat" w:hAnsi="Montserrat"/>
        </w:rPr>
        <w:t>US stone, stone countertops</w:t>
      </w:r>
    </w:p>
    <w:p w14:paraId="2019F725" w14:textId="77777777" w:rsidR="00C30196" w:rsidRPr="007329CC" w:rsidRDefault="00C30196" w:rsidP="00D826D5">
      <w:pPr>
        <w:tabs>
          <w:tab w:val="left" w:pos="3780"/>
        </w:tabs>
        <w:ind w:left="2700"/>
        <w:rPr>
          <w:rFonts w:ascii="Montserrat" w:hAnsi="Montserrat"/>
        </w:rPr>
      </w:pPr>
      <w:r w:rsidRPr="007329CC">
        <w:rPr>
          <w:rFonts w:ascii="Montserrat" w:hAnsi="Montserrat"/>
        </w:rPr>
        <w:t>World Floor Covering Association, Certified Flooring Professional (CFP)</w:t>
      </w:r>
    </w:p>
    <w:p w14:paraId="16C027E7" w14:textId="58494E7F" w:rsidR="00513A36" w:rsidRPr="007329CC" w:rsidRDefault="00513A36" w:rsidP="00D6532A">
      <w:pPr>
        <w:tabs>
          <w:tab w:val="left" w:pos="3780"/>
        </w:tabs>
        <w:ind w:left="720" w:hanging="720"/>
        <w:jc w:val="center"/>
        <w:rPr>
          <w:rFonts w:ascii="Montserrat" w:hAnsi="Montserrat"/>
        </w:rPr>
      </w:pPr>
      <w:r w:rsidRPr="007329CC">
        <w:rPr>
          <w:rFonts w:ascii="Montserrat" w:hAnsi="Montserrat"/>
        </w:rPr>
        <w:t>(Continued)</w:t>
      </w:r>
    </w:p>
    <w:p w14:paraId="4F3E187B" w14:textId="77777777" w:rsidR="00C30196" w:rsidRPr="00090385" w:rsidRDefault="00C30196" w:rsidP="00C30196">
      <w:pPr>
        <w:keepNext/>
        <w:framePr w:w="2160" w:wrap="around" w:vAnchor="text" w:hAnchor="page" w:x="1432" w:y="158"/>
        <w:pBdr>
          <w:top w:val="single" w:sz="6" w:space="2" w:color="FFFFFF"/>
          <w:left w:val="single" w:sz="6" w:space="2" w:color="FFFFFF"/>
          <w:bottom w:val="single" w:sz="6" w:space="2" w:color="FFFFFF"/>
          <w:right w:val="single" w:sz="6" w:space="2" w:color="FFFFFF"/>
        </w:pBdr>
        <w:shd w:val="pct10" w:color="auto" w:fill="auto"/>
        <w:spacing w:before="120" w:line="280" w:lineRule="atLeast"/>
        <w:jc w:val="center"/>
        <w:rPr>
          <w:rFonts w:ascii="Playfair Display" w:hAnsi="Playfair Display"/>
          <w:b/>
          <w:spacing w:val="-10"/>
          <w:position w:val="7"/>
          <w:sz w:val="24"/>
          <w:szCs w:val="24"/>
        </w:rPr>
      </w:pPr>
      <w:r w:rsidRPr="00090385">
        <w:rPr>
          <w:rFonts w:ascii="Playfair Display" w:hAnsi="Playfair Display"/>
          <w:b/>
          <w:spacing w:val="-10"/>
          <w:position w:val="7"/>
          <w:sz w:val="24"/>
          <w:szCs w:val="24"/>
        </w:rPr>
        <w:t>Professional           memberships</w:t>
      </w:r>
    </w:p>
    <w:p w14:paraId="1C3E0EB0" w14:textId="77777777" w:rsidR="00C30196" w:rsidRPr="007329CC" w:rsidRDefault="00C30196" w:rsidP="004829A7">
      <w:pPr>
        <w:spacing w:before="220" w:after="220" w:line="220" w:lineRule="atLeast"/>
        <w:ind w:left="2736" w:right="-360"/>
        <w:rPr>
          <w:rFonts w:ascii="Montserrat" w:hAnsi="Montserrat"/>
        </w:rPr>
      </w:pPr>
      <w:r w:rsidRPr="007329CC">
        <w:rPr>
          <w:rFonts w:ascii="Montserrat" w:hAnsi="Montserrat"/>
        </w:rPr>
        <w:t>United Carpet Cleaners, Incorporated—National President (1988), founding director of the Cleveland Chapter, various chapter positions, representative of the UCCI to the IICRC Board of Directors for 8-1/2 years.</w:t>
      </w:r>
    </w:p>
    <w:p w14:paraId="13C62DE9" w14:textId="77777777" w:rsidR="00C30196" w:rsidRPr="007329CC" w:rsidRDefault="00C30196" w:rsidP="004829A7">
      <w:pPr>
        <w:spacing w:after="220" w:line="220" w:lineRule="atLeast"/>
        <w:ind w:left="2736" w:right="-360"/>
        <w:rPr>
          <w:rFonts w:ascii="Montserrat" w:hAnsi="Montserrat"/>
        </w:rPr>
      </w:pPr>
      <w:r w:rsidRPr="007329CC">
        <w:rPr>
          <w:rFonts w:ascii="Montserrat" w:hAnsi="Montserrat"/>
        </w:rPr>
        <w:t>Society of Cleaning and Restoration Technicians (SCRT)</w:t>
      </w:r>
    </w:p>
    <w:p w14:paraId="34DC116C" w14:textId="77777777" w:rsidR="00C30196" w:rsidRPr="007329CC" w:rsidRDefault="00C30196" w:rsidP="004829A7">
      <w:pPr>
        <w:tabs>
          <w:tab w:val="left" w:pos="3780"/>
        </w:tabs>
        <w:ind w:left="2736"/>
        <w:rPr>
          <w:rFonts w:ascii="Montserrat" w:hAnsi="Montserrat"/>
        </w:rPr>
      </w:pPr>
      <w:r w:rsidRPr="007329CC">
        <w:rPr>
          <w:rFonts w:ascii="Montserrat" w:hAnsi="Montserrat"/>
        </w:rPr>
        <w:t>Certified Floorcovering Installers Association (CFI)</w:t>
      </w:r>
    </w:p>
    <w:p w14:paraId="69A7A6D6" w14:textId="597BF695" w:rsidR="00C30196" w:rsidRPr="007329CC" w:rsidRDefault="00C30196" w:rsidP="00D6532A">
      <w:pPr>
        <w:tabs>
          <w:tab w:val="left" w:pos="3780"/>
        </w:tabs>
        <w:rPr>
          <w:rFonts w:ascii="Montserrat" w:hAnsi="Montserrat"/>
        </w:rPr>
      </w:pPr>
    </w:p>
    <w:p w14:paraId="5FB83E60" w14:textId="77777777" w:rsidR="00C30196" w:rsidRPr="007329CC" w:rsidRDefault="00C30196" w:rsidP="004829A7">
      <w:pPr>
        <w:ind w:left="2736"/>
        <w:rPr>
          <w:rFonts w:ascii="Montserrat" w:hAnsi="Montserrat"/>
        </w:rPr>
      </w:pPr>
      <w:r w:rsidRPr="007329CC">
        <w:rPr>
          <w:rFonts w:ascii="Montserrat" w:hAnsi="Montserrat"/>
        </w:rPr>
        <w:t>National Institute of Certified Floorcovering Inspectors (NICFI)</w:t>
      </w:r>
    </w:p>
    <w:p w14:paraId="3A3DD286" w14:textId="77777777" w:rsidR="00C30196" w:rsidRPr="007329CC" w:rsidRDefault="00C30196" w:rsidP="004829A7">
      <w:pPr>
        <w:ind w:left="2736"/>
        <w:rPr>
          <w:rFonts w:ascii="Montserrat" w:hAnsi="Montserrat"/>
        </w:rPr>
      </w:pPr>
    </w:p>
    <w:p w14:paraId="70C23CDD" w14:textId="77777777" w:rsidR="00C30196" w:rsidRPr="007329CC" w:rsidRDefault="00C30196" w:rsidP="004829A7">
      <w:pPr>
        <w:ind w:left="2736"/>
        <w:rPr>
          <w:rFonts w:ascii="Montserrat" w:hAnsi="Montserrat"/>
        </w:rPr>
      </w:pPr>
      <w:r w:rsidRPr="007329CC">
        <w:rPr>
          <w:rFonts w:ascii="Montserrat" w:hAnsi="Montserrat"/>
        </w:rPr>
        <w:t>World Floor Covering Association (WFCA)</w:t>
      </w:r>
    </w:p>
    <w:p w14:paraId="66A5D07C" w14:textId="77777777" w:rsidR="00C30196" w:rsidRPr="007329CC" w:rsidRDefault="00C30196" w:rsidP="004829A7">
      <w:pPr>
        <w:ind w:left="2736"/>
        <w:rPr>
          <w:rFonts w:ascii="Montserrat" w:hAnsi="Montserrat"/>
        </w:rPr>
      </w:pPr>
    </w:p>
    <w:p w14:paraId="570969F5" w14:textId="60D02215" w:rsidR="00C30196" w:rsidRPr="007329CC" w:rsidRDefault="00C30196" w:rsidP="00B704FA">
      <w:pPr>
        <w:ind w:left="2736"/>
        <w:rPr>
          <w:rFonts w:ascii="Montserrat" w:hAnsi="Montserrat"/>
        </w:rPr>
      </w:pPr>
      <w:r w:rsidRPr="007329CC">
        <w:rPr>
          <w:rFonts w:ascii="Montserrat" w:hAnsi="Montserrat"/>
        </w:rPr>
        <w:t>Institute of Inspection, Cleaning and Restoration Certification (IICRC)</w:t>
      </w:r>
    </w:p>
    <w:p w14:paraId="1F32C1B0" w14:textId="77777777" w:rsidR="00C30196" w:rsidRPr="007329CC" w:rsidRDefault="00C30196" w:rsidP="004829A7">
      <w:pPr>
        <w:numPr>
          <w:ilvl w:val="0"/>
          <w:numId w:val="7"/>
        </w:numPr>
        <w:ind w:left="3600"/>
        <w:rPr>
          <w:rFonts w:ascii="Montserrat" w:hAnsi="Montserrat"/>
        </w:rPr>
      </w:pPr>
      <w:r w:rsidRPr="007329CC">
        <w:rPr>
          <w:rFonts w:ascii="Montserrat" w:hAnsi="Montserrat"/>
        </w:rPr>
        <w:t xml:space="preserve">member of the Certification Council, </w:t>
      </w:r>
    </w:p>
    <w:p w14:paraId="793D33B5" w14:textId="77777777" w:rsidR="00C30196" w:rsidRPr="007329CC" w:rsidRDefault="00C30196" w:rsidP="004829A7">
      <w:pPr>
        <w:numPr>
          <w:ilvl w:val="0"/>
          <w:numId w:val="7"/>
        </w:numPr>
        <w:ind w:left="3600"/>
        <w:rPr>
          <w:rFonts w:ascii="Montserrat" w:hAnsi="Montserrat"/>
        </w:rPr>
      </w:pPr>
      <w:r w:rsidRPr="007329CC">
        <w:rPr>
          <w:rFonts w:ascii="Montserrat" w:hAnsi="Montserrat"/>
        </w:rPr>
        <w:t>past chairman Carpet Repair and Reinstallation Technician Committee,</w:t>
      </w:r>
    </w:p>
    <w:p w14:paraId="3BF59E7D" w14:textId="77777777" w:rsidR="00C30196" w:rsidRPr="007329CC" w:rsidRDefault="00C30196" w:rsidP="004829A7">
      <w:pPr>
        <w:numPr>
          <w:ilvl w:val="0"/>
          <w:numId w:val="7"/>
        </w:numPr>
        <w:ind w:left="3600"/>
        <w:rPr>
          <w:rFonts w:ascii="Montserrat" w:hAnsi="Montserrat"/>
        </w:rPr>
      </w:pPr>
      <w:r w:rsidRPr="007329CC">
        <w:rPr>
          <w:rFonts w:ascii="Montserrat" w:hAnsi="Montserrat"/>
        </w:rPr>
        <w:t>Chairman ANSI/IICRC S800 Standard and IICRC R800 Reference Guide for Professional Inspection of Textile Floor Coverings,</w:t>
      </w:r>
    </w:p>
    <w:p w14:paraId="58CE0570" w14:textId="77777777" w:rsidR="00C30196" w:rsidRPr="007329CC" w:rsidRDefault="00C30196" w:rsidP="004829A7">
      <w:pPr>
        <w:numPr>
          <w:ilvl w:val="0"/>
          <w:numId w:val="7"/>
        </w:numPr>
        <w:ind w:left="3600"/>
        <w:rPr>
          <w:rFonts w:ascii="Montserrat" w:hAnsi="Montserrat"/>
        </w:rPr>
      </w:pPr>
      <w:r w:rsidRPr="007329CC">
        <w:rPr>
          <w:rFonts w:ascii="Montserrat" w:hAnsi="Montserrat"/>
        </w:rPr>
        <w:t>past chairman Public Relations and Marketing Committee,</w:t>
      </w:r>
    </w:p>
    <w:p w14:paraId="72B38655" w14:textId="77777777" w:rsidR="00C30196" w:rsidRPr="007329CC" w:rsidRDefault="00C30196" w:rsidP="004829A7">
      <w:pPr>
        <w:numPr>
          <w:ilvl w:val="0"/>
          <w:numId w:val="7"/>
        </w:numPr>
        <w:ind w:left="3600"/>
        <w:rPr>
          <w:rFonts w:ascii="Montserrat" w:hAnsi="Montserrat"/>
        </w:rPr>
      </w:pPr>
      <w:r w:rsidRPr="007329CC">
        <w:rPr>
          <w:rFonts w:ascii="Montserrat" w:hAnsi="Montserrat"/>
        </w:rPr>
        <w:t>past chairman Senior Carpet Inspector Committee and,</w:t>
      </w:r>
    </w:p>
    <w:p w14:paraId="6C355340" w14:textId="77777777" w:rsidR="00C30196" w:rsidRPr="007329CC" w:rsidRDefault="00C30196" w:rsidP="004829A7">
      <w:pPr>
        <w:numPr>
          <w:ilvl w:val="0"/>
          <w:numId w:val="7"/>
        </w:numPr>
        <w:ind w:left="3600"/>
        <w:rPr>
          <w:rFonts w:ascii="Montserrat" w:hAnsi="Montserrat"/>
        </w:rPr>
      </w:pPr>
      <w:r w:rsidRPr="007329CC">
        <w:rPr>
          <w:rFonts w:ascii="Montserrat" w:hAnsi="Montserrat"/>
        </w:rPr>
        <w:t>NICFI representative to the IICRC Board of Directors.</w:t>
      </w:r>
    </w:p>
    <w:p w14:paraId="54C7BF80" w14:textId="77777777" w:rsidR="00C30196" w:rsidRPr="007329CC" w:rsidRDefault="00C30196" w:rsidP="004829A7">
      <w:pPr>
        <w:ind w:left="3600"/>
        <w:rPr>
          <w:rFonts w:ascii="Montserrat" w:hAnsi="Montserrat"/>
        </w:rPr>
      </w:pPr>
    </w:p>
    <w:p w14:paraId="0E0A7815" w14:textId="497D0F5D" w:rsidR="00C30196" w:rsidRPr="007329CC" w:rsidRDefault="00C30196" w:rsidP="004829A7">
      <w:pPr>
        <w:ind w:left="2736"/>
        <w:rPr>
          <w:rFonts w:ascii="Montserrat" w:hAnsi="Montserrat"/>
        </w:rPr>
      </w:pPr>
      <w:r w:rsidRPr="007329CC">
        <w:rPr>
          <w:rFonts w:ascii="Montserrat" w:hAnsi="Montserrat"/>
        </w:rPr>
        <w:t xml:space="preserve">IICRC approved instructor with </w:t>
      </w:r>
      <w:r w:rsidR="00730C3B" w:rsidRPr="007329CC">
        <w:rPr>
          <w:rFonts w:ascii="Montserrat" w:hAnsi="Montserrat"/>
        </w:rPr>
        <w:t xml:space="preserve">DeLoatch Training, </w:t>
      </w:r>
      <w:r w:rsidRPr="007329CC">
        <w:rPr>
          <w:rFonts w:ascii="Montserrat" w:hAnsi="Montserrat"/>
        </w:rPr>
        <w:t>Restoration Technical Institute, Legend Brands (Chemspec, Prochem, Sapphire Scientific and DRI-EAZ) in the following categories:</w:t>
      </w:r>
    </w:p>
    <w:p w14:paraId="42AD644B" w14:textId="77777777" w:rsidR="00C30196" w:rsidRPr="007329CC" w:rsidRDefault="00C30196" w:rsidP="004829A7">
      <w:pPr>
        <w:ind w:left="2736"/>
        <w:rPr>
          <w:rFonts w:ascii="Montserrat" w:hAnsi="Montserrat"/>
        </w:rPr>
      </w:pPr>
      <w:r w:rsidRPr="007329CC">
        <w:rPr>
          <w:rFonts w:ascii="Montserrat" w:hAnsi="Montserrat"/>
        </w:rPr>
        <w:t>Carpet Cleaning Technician</w:t>
      </w:r>
    </w:p>
    <w:p w14:paraId="10ED6099" w14:textId="77777777" w:rsidR="00C30196" w:rsidRPr="007329CC" w:rsidRDefault="00C30196" w:rsidP="004829A7">
      <w:pPr>
        <w:ind w:left="2736"/>
        <w:rPr>
          <w:rFonts w:ascii="Montserrat" w:hAnsi="Montserrat"/>
        </w:rPr>
      </w:pPr>
      <w:r w:rsidRPr="007329CC">
        <w:rPr>
          <w:rFonts w:ascii="Montserrat" w:hAnsi="Montserrat"/>
        </w:rPr>
        <w:t>Carpet Repair and Reinstallation Technician</w:t>
      </w:r>
    </w:p>
    <w:p w14:paraId="7D9F8EC4" w14:textId="77777777" w:rsidR="00C30196" w:rsidRPr="007329CC" w:rsidRDefault="00C30196" w:rsidP="004829A7">
      <w:pPr>
        <w:tabs>
          <w:tab w:val="left" w:pos="3780"/>
        </w:tabs>
        <w:ind w:left="2736"/>
      </w:pPr>
      <w:r w:rsidRPr="007329CC">
        <w:rPr>
          <w:rFonts w:ascii="Montserrat" w:hAnsi="Montserrat"/>
        </w:rPr>
        <w:t>Commercial Carpet Maintenance Technician</w:t>
      </w:r>
    </w:p>
    <w:p w14:paraId="6D34F674" w14:textId="77777777" w:rsidR="00C30196" w:rsidRPr="007329CC" w:rsidRDefault="00C30196" w:rsidP="00C30196">
      <w:pPr>
        <w:keepNext/>
        <w:framePr w:w="2160" w:wrap="around" w:vAnchor="text" w:hAnchor="page" w:x="1432" w:y="421"/>
        <w:pBdr>
          <w:top w:val="single" w:sz="6" w:space="2" w:color="FFFFFF"/>
          <w:left w:val="single" w:sz="6" w:space="2" w:color="FFFFFF"/>
          <w:bottom w:val="single" w:sz="6" w:space="2" w:color="FFFFFF"/>
          <w:right w:val="single" w:sz="6" w:space="2" w:color="FFFFFF"/>
        </w:pBdr>
        <w:shd w:val="pct10" w:color="auto" w:fill="auto"/>
        <w:jc w:val="center"/>
        <w:rPr>
          <w:rFonts w:ascii="Playfair Display" w:hAnsi="Playfair Display"/>
          <w:b/>
          <w:spacing w:val="-10"/>
          <w:position w:val="7"/>
          <w:sz w:val="24"/>
          <w:szCs w:val="24"/>
        </w:rPr>
      </w:pPr>
      <w:r w:rsidRPr="007329CC">
        <w:rPr>
          <w:rFonts w:ascii="Playfair Display" w:hAnsi="Playfair Display"/>
          <w:b/>
          <w:spacing w:val="-10"/>
          <w:position w:val="7"/>
          <w:sz w:val="24"/>
          <w:szCs w:val="24"/>
        </w:rPr>
        <w:t>Publications</w:t>
      </w:r>
    </w:p>
    <w:p w14:paraId="23DFA6B8" w14:textId="77777777" w:rsidR="00C30196" w:rsidRPr="00D6532A" w:rsidRDefault="00C30196" w:rsidP="004829A7">
      <w:pPr>
        <w:ind w:left="2736"/>
        <w:rPr>
          <w:sz w:val="22"/>
          <w:szCs w:val="22"/>
        </w:rPr>
      </w:pPr>
    </w:p>
    <w:p w14:paraId="560BADF2" w14:textId="0F21F8EA" w:rsidR="00C30196" w:rsidRPr="007329CC" w:rsidRDefault="00C30196" w:rsidP="004829A7">
      <w:pPr>
        <w:ind w:left="2736"/>
        <w:rPr>
          <w:rFonts w:ascii="Montserrat" w:hAnsi="Montserrat"/>
        </w:rPr>
      </w:pPr>
      <w:r w:rsidRPr="007329CC">
        <w:rPr>
          <w:rFonts w:ascii="Montserrat" w:hAnsi="Montserrat"/>
        </w:rPr>
        <w:t>Contributor to industry magazines and newsletters on inspection, carpet cleaning, and hard surface topics;</w:t>
      </w:r>
      <w:r w:rsidR="00FE6F6E" w:rsidRPr="007329CC">
        <w:rPr>
          <w:rFonts w:ascii="Montserrat" w:hAnsi="Montserrat"/>
        </w:rPr>
        <w:t xml:space="preserve"> </w:t>
      </w:r>
      <w:r w:rsidR="00EC62D0" w:rsidRPr="007329CC">
        <w:rPr>
          <w:rFonts w:ascii="Montserrat" w:hAnsi="Montserrat"/>
        </w:rPr>
        <w:t>author</w:t>
      </w:r>
      <w:r w:rsidR="00EC62D0" w:rsidRPr="007329CC">
        <w:rPr>
          <w:rFonts w:ascii="Montserrat" w:hAnsi="Montserrat"/>
        </w:rPr>
        <w:t xml:space="preserve"> of</w:t>
      </w:r>
      <w:r w:rsidR="00EC62D0" w:rsidRPr="007329CC">
        <w:rPr>
          <w:rFonts w:ascii="Montserrat" w:hAnsi="Montserrat"/>
        </w:rPr>
        <w:t xml:space="preserve"> </w:t>
      </w:r>
      <w:r w:rsidR="0032704F" w:rsidRPr="007329CC">
        <w:rPr>
          <w:rFonts w:ascii="Montserrat" w:hAnsi="Montserrat"/>
        </w:rPr>
        <w:t xml:space="preserve">digitally distributed </w:t>
      </w:r>
      <w:r w:rsidR="00EC62D0" w:rsidRPr="007329CC">
        <w:rPr>
          <w:rFonts w:ascii="Montserrat" w:hAnsi="Montserrat"/>
        </w:rPr>
        <w:t>original industry articles and technical insights to educate professionals and support ongoing learning</w:t>
      </w:r>
      <w:r w:rsidRPr="007329CC">
        <w:rPr>
          <w:rFonts w:ascii="Montserrat" w:hAnsi="Montserrat"/>
        </w:rPr>
        <w:t>.</w:t>
      </w:r>
    </w:p>
    <w:p w14:paraId="191CF33C" w14:textId="77777777" w:rsidR="00C30196" w:rsidRPr="007329CC" w:rsidRDefault="00C30196" w:rsidP="00C30196">
      <w:pPr>
        <w:keepNext/>
        <w:framePr w:w="2160" w:wrap="around" w:vAnchor="text" w:hAnchor="page" w:x="1441" w:y="431"/>
        <w:pBdr>
          <w:top w:val="single" w:sz="6" w:space="2" w:color="FFFFFF"/>
          <w:left w:val="single" w:sz="6" w:space="2" w:color="FFFFFF"/>
          <w:bottom w:val="single" w:sz="6" w:space="2" w:color="FFFFFF"/>
          <w:right w:val="single" w:sz="6" w:space="2" w:color="FFFFFF"/>
        </w:pBdr>
        <w:shd w:val="pct10" w:color="auto" w:fill="auto"/>
        <w:spacing w:before="120" w:line="280" w:lineRule="atLeast"/>
        <w:jc w:val="center"/>
        <w:rPr>
          <w:rFonts w:ascii="Playfair Display" w:hAnsi="Playfair Display"/>
          <w:b/>
          <w:spacing w:val="-10"/>
          <w:position w:val="7"/>
          <w:sz w:val="24"/>
          <w:szCs w:val="24"/>
        </w:rPr>
      </w:pPr>
      <w:r w:rsidRPr="007329CC">
        <w:rPr>
          <w:rFonts w:ascii="Playfair Display" w:hAnsi="Playfair Display"/>
          <w:b/>
          <w:spacing w:val="-10"/>
          <w:position w:val="7"/>
          <w:sz w:val="24"/>
          <w:szCs w:val="24"/>
        </w:rPr>
        <w:t>Personal</w:t>
      </w:r>
    </w:p>
    <w:p w14:paraId="06AC01DE" w14:textId="77777777" w:rsidR="00C30196" w:rsidRPr="00C30196" w:rsidRDefault="00C30196" w:rsidP="00C30196">
      <w:pPr>
        <w:spacing w:after="220" w:line="220" w:lineRule="atLeast"/>
        <w:ind w:right="-360"/>
      </w:pPr>
    </w:p>
    <w:p w14:paraId="0FD0568D" w14:textId="70A2848C" w:rsidR="00C30196" w:rsidRPr="007329CC" w:rsidRDefault="00C30196" w:rsidP="004829A7">
      <w:pPr>
        <w:spacing w:after="220" w:line="220" w:lineRule="atLeast"/>
        <w:ind w:left="2736" w:right="-360"/>
        <w:rPr>
          <w:rFonts w:ascii="Montserrat" w:hAnsi="Montserrat"/>
        </w:rPr>
      </w:pPr>
      <w:r w:rsidRPr="007329CC">
        <w:rPr>
          <w:rFonts w:ascii="Montserrat" w:hAnsi="Montserrat"/>
        </w:rPr>
        <w:t xml:space="preserve">Mark enjoys spending time with his three daughters </w:t>
      </w:r>
      <w:r w:rsidR="00827A64">
        <w:rPr>
          <w:rFonts w:ascii="Montserrat" w:hAnsi="Montserrat"/>
        </w:rPr>
        <w:t xml:space="preserve">and </w:t>
      </w:r>
      <w:r w:rsidRPr="007329CC">
        <w:rPr>
          <w:rFonts w:ascii="Montserrat" w:hAnsi="Montserrat"/>
        </w:rPr>
        <w:t xml:space="preserve">their </w:t>
      </w:r>
      <w:r w:rsidR="00FF2DB3">
        <w:rPr>
          <w:rFonts w:ascii="Montserrat" w:hAnsi="Montserrat"/>
        </w:rPr>
        <w:t xml:space="preserve">families which includes </w:t>
      </w:r>
      <w:r w:rsidRPr="007329CC">
        <w:rPr>
          <w:rFonts w:ascii="Montserrat" w:hAnsi="Montserrat"/>
        </w:rPr>
        <w:t xml:space="preserve">seven grandchildren, he volunteers with many local organizations such as Mercy Hospice Pastoral Care Department, Knights of Columbus, Love Our Community, Lake </w:t>
      </w:r>
      <w:r w:rsidRPr="007329CC">
        <w:rPr>
          <w:rFonts w:ascii="Montserrat" w:hAnsi="Montserrat"/>
        </w:rPr>
        <w:lastRenderedPageBreak/>
        <w:t>Township FISH Food Pantry, Catholic Men’s Fellowship and many different functions at his church.</w:t>
      </w:r>
    </w:p>
    <w:p w14:paraId="4C0708FD" w14:textId="4F42CB9D" w:rsidR="007A4B37" w:rsidRPr="007A4B37" w:rsidRDefault="007A4B37" w:rsidP="00C30196"/>
    <w:sectPr w:rsidR="007A4B37" w:rsidRPr="007A4B37" w:rsidSect="007861B7">
      <w:headerReference w:type="default" r:id="rId8"/>
      <w:footerReference w:type="default" r:id="rId9"/>
      <w:headerReference w:type="first" r:id="rId10"/>
      <w:footerReference w:type="first" r:id="rId11"/>
      <w:type w:val="continuous"/>
      <w:pgSz w:w="12240" w:h="15840" w:code="1"/>
      <w:pgMar w:top="1440" w:right="1440" w:bottom="1440" w:left="1440" w:header="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D4548" w14:textId="77777777" w:rsidR="000E4D7A" w:rsidRDefault="000E4D7A">
      <w:r>
        <w:separator/>
      </w:r>
    </w:p>
  </w:endnote>
  <w:endnote w:type="continuationSeparator" w:id="0">
    <w:p w14:paraId="435B918E" w14:textId="77777777" w:rsidR="000E4D7A" w:rsidRDefault="000E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Playfair Display">
    <w:panose1 w:val="00000000000000000000"/>
    <w:charset w:val="00"/>
    <w:family w:val="auto"/>
    <w:pitch w:val="variable"/>
    <w:sig w:usb0="A00002FF" w:usb1="4000207A" w:usb2="00000000" w:usb3="00000000" w:csb0="00000097" w:csb1="00000000"/>
  </w:font>
  <w:font w:name="Montserrat">
    <w:panose1 w:val="00000000000000000000"/>
    <w:charset w:val="00"/>
    <w:family w:val="auto"/>
    <w:pitch w:val="variable"/>
    <w:sig w:usb0="A00002FF" w:usb1="4000247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3D40" w14:textId="77777777" w:rsidR="004504FF" w:rsidRDefault="004504FF">
    <w:pPr>
      <w:pStyle w:val="Footer"/>
    </w:pPr>
    <w:r>
      <w:sym w:font="Wingdings" w:char="F06C"/>
    </w:r>
    <w:r>
      <w:t xml:space="preserve">  Page </w:t>
    </w:r>
    <w:r>
      <w:fldChar w:fldCharType="begin"/>
    </w:r>
    <w:r>
      <w:instrText xml:space="preserve"> PAGE \* Arabic \* MERGEFORMAT </w:instrText>
    </w:r>
    <w:r>
      <w:fldChar w:fldCharType="separate"/>
    </w:r>
    <w:r w:rsidR="00DE44D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202B" w14:textId="77777777" w:rsidR="004504FF" w:rsidRPr="00BF697A" w:rsidRDefault="00B46C9B" w:rsidP="00B46C9B">
    <w:pPr>
      <w:tabs>
        <w:tab w:val="center" w:pos="4680"/>
        <w:tab w:val="left" w:pos="8314"/>
      </w:tabs>
      <w:rPr>
        <w:rFonts w:ascii="Arial" w:hAnsi="Arial" w:cs="Arial"/>
        <w:sz w:val="24"/>
      </w:rPr>
    </w:pPr>
    <w:r>
      <w:rPr>
        <w:rFonts w:ascii="Arial" w:hAnsi="Arial" w:cs="Arial"/>
        <w:sz w:val="24"/>
      </w:rPr>
      <w:tab/>
    </w:r>
    <w:r w:rsidR="004504FF" w:rsidRPr="00BF697A">
      <w:rPr>
        <w:rFonts w:ascii="Arial" w:hAnsi="Arial" w:cs="Arial"/>
        <w:sz w:val="24"/>
      </w:rPr>
      <w:t>1526 Canyon St. NE</w:t>
    </w:r>
    <w:r>
      <w:rPr>
        <w:rFonts w:ascii="Arial" w:hAnsi="Arial" w:cs="Arial"/>
        <w:sz w:val="24"/>
      </w:rPr>
      <w:t xml:space="preserve"> </w:t>
    </w:r>
    <w:r w:rsidR="004504FF" w:rsidRPr="00BF697A">
      <w:rPr>
        <w:rFonts w:ascii="Arial" w:hAnsi="Arial" w:cs="Arial"/>
        <w:sz w:val="24"/>
      </w:rPr>
      <w:t>Uniontown, Ohio 44685-8512</w:t>
    </w:r>
  </w:p>
  <w:p w14:paraId="21BDF6C7" w14:textId="77777777" w:rsidR="004504FF" w:rsidRPr="00DF796A" w:rsidRDefault="004504FF" w:rsidP="00B643F4">
    <w:pPr>
      <w:jc w:val="center"/>
      <w:rPr>
        <w:rFonts w:ascii="Arial" w:hAnsi="Arial" w:cs="Arial"/>
        <w:sz w:val="24"/>
      </w:rPr>
    </w:pPr>
    <w:r w:rsidRPr="00BF697A">
      <w:rPr>
        <w:rFonts w:ascii="Arial" w:hAnsi="Arial" w:cs="Arial"/>
        <w:sz w:val="24"/>
      </w:rPr>
      <w:t>330 87</w:t>
    </w:r>
    <w:r>
      <w:rPr>
        <w:rFonts w:ascii="Arial" w:hAnsi="Arial" w:cs="Arial"/>
        <w:sz w:val="24"/>
      </w:rPr>
      <w:t>7-0661</w:t>
    </w:r>
    <w:r w:rsidR="00B46C9B">
      <w:rPr>
        <w:rFonts w:ascii="Arial" w:hAnsi="Arial" w:cs="Arial"/>
        <w:sz w:val="24"/>
      </w:rPr>
      <w:t xml:space="preserve"> </w:t>
    </w:r>
    <w:r w:rsidR="00B643F4" w:rsidRPr="00B643F4">
      <w:rPr>
        <w:rFonts w:ascii="Arial" w:hAnsi="Arial" w:cs="Arial"/>
        <w:b/>
        <w:sz w:val="28"/>
        <w:szCs w:val="28"/>
      </w:rPr>
      <w:t>·</w:t>
    </w:r>
    <w:r w:rsidR="00B46C9B">
      <w:rPr>
        <w:rFonts w:ascii="Arial" w:hAnsi="Arial" w:cs="Arial"/>
        <w:bCs/>
        <w:sz w:val="28"/>
        <w:szCs w:val="28"/>
      </w:rPr>
      <w:t xml:space="preserve"> </w:t>
    </w:r>
    <w:r w:rsidRPr="00BF697A">
      <w:rPr>
        <w:rFonts w:ascii="Arial" w:hAnsi="Arial" w:cs="Arial"/>
        <w:sz w:val="24"/>
      </w:rPr>
      <w:t>Mark@</w:t>
    </w:r>
    <w:r>
      <w:rPr>
        <w:rFonts w:ascii="Arial" w:hAnsi="Arial" w:cs="Arial"/>
        <w:sz w:val="24"/>
      </w:rPr>
      <w:t>mark4floors</w:t>
    </w:r>
    <w:r w:rsidRPr="00BF697A">
      <w:rPr>
        <w:rFonts w:ascii="Arial" w:hAnsi="Arial" w:cs="Arial"/>
        <w:sz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EBA09" w14:textId="77777777" w:rsidR="000E4D7A" w:rsidRDefault="000E4D7A">
      <w:r>
        <w:separator/>
      </w:r>
    </w:p>
  </w:footnote>
  <w:footnote w:type="continuationSeparator" w:id="0">
    <w:p w14:paraId="411F6FCE" w14:textId="77777777" w:rsidR="000E4D7A" w:rsidRDefault="000E4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7D93" w14:textId="6629FC46" w:rsidR="004504FF" w:rsidRDefault="004504FF">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D9C7" w14:textId="77777777" w:rsidR="004504FF" w:rsidRDefault="00B46C9B" w:rsidP="00B46C9B">
    <w:pPr>
      <w:pStyle w:val="NormalWeb"/>
      <w:jc w:val="center"/>
    </w:pPr>
    <w:r>
      <w:rPr>
        <w:noProof/>
      </w:rPr>
      <w:drawing>
        <wp:inline distT="0" distB="0" distL="0" distR="0" wp14:anchorId="6B1C5385" wp14:editId="38BD0CC1">
          <wp:extent cx="5991860" cy="1515745"/>
          <wp:effectExtent l="0" t="0" r="0" b="0"/>
          <wp:docPr id="1687422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1860" cy="15157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1C07182"/>
    <w:lvl w:ilvl="0">
      <w:numFmt w:val="decimal"/>
      <w:lvlText w:val="*"/>
      <w:lvlJc w:val="left"/>
    </w:lvl>
  </w:abstractNum>
  <w:abstractNum w:abstractNumId="1" w15:restartNumberingAfterBreak="0">
    <w:nsid w:val="0A6C02F1"/>
    <w:multiLevelType w:val="hybridMultilevel"/>
    <w:tmpl w:val="511648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1332C"/>
    <w:multiLevelType w:val="hybridMultilevel"/>
    <w:tmpl w:val="81CE5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00134"/>
    <w:multiLevelType w:val="hybridMultilevel"/>
    <w:tmpl w:val="BD20E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55C60"/>
    <w:multiLevelType w:val="hybridMultilevel"/>
    <w:tmpl w:val="3A1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53CD5"/>
    <w:multiLevelType w:val="hybridMultilevel"/>
    <w:tmpl w:val="2652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6C2239"/>
    <w:multiLevelType w:val="hybridMultilevel"/>
    <w:tmpl w:val="126C14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2953725">
    <w:abstractNumId w:val="3"/>
  </w:num>
  <w:num w:numId="2" w16cid:durableId="1466466155">
    <w:abstractNumId w:val="2"/>
  </w:num>
  <w:num w:numId="3" w16cid:durableId="795752673">
    <w:abstractNumId w:val="5"/>
  </w:num>
  <w:num w:numId="4" w16cid:durableId="1243299752">
    <w:abstractNumId w:val="1"/>
  </w:num>
  <w:num w:numId="5" w16cid:durableId="1171796107">
    <w:abstractNumId w:val="6"/>
  </w:num>
  <w:num w:numId="6" w16cid:durableId="1863661464">
    <w:abstractNumId w:val="0"/>
    <w:lvlOverride w:ilvl="0">
      <w:lvl w:ilvl="0">
        <w:start w:val="1"/>
        <w:numFmt w:val="bullet"/>
        <w:lvlText w:val=""/>
        <w:legacy w:legacy="1" w:legacySpace="0" w:legacyIndent="240"/>
        <w:lvlJc w:val="left"/>
        <w:pPr>
          <w:ind w:left="240" w:hanging="240"/>
        </w:pPr>
        <w:rPr>
          <w:rFonts w:ascii="Symbol" w:hAnsi="Symbol" w:hint="default"/>
          <w:sz w:val="22"/>
        </w:rPr>
      </w:lvl>
    </w:lvlOverride>
  </w:num>
  <w:num w:numId="7" w16cid:durableId="83693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34"/>
    <w:rsid w:val="000322F9"/>
    <w:rsid w:val="00056389"/>
    <w:rsid w:val="00075159"/>
    <w:rsid w:val="00090385"/>
    <w:rsid w:val="000E4D7A"/>
    <w:rsid w:val="000F6319"/>
    <w:rsid w:val="000F6471"/>
    <w:rsid w:val="00115337"/>
    <w:rsid w:val="0012227E"/>
    <w:rsid w:val="00130952"/>
    <w:rsid w:val="00144D28"/>
    <w:rsid w:val="00152BB5"/>
    <w:rsid w:val="00176350"/>
    <w:rsid w:val="00193EB1"/>
    <w:rsid w:val="001C346A"/>
    <w:rsid w:val="0020479F"/>
    <w:rsid w:val="00221BA7"/>
    <w:rsid w:val="002305ED"/>
    <w:rsid w:val="0023713D"/>
    <w:rsid w:val="002466B2"/>
    <w:rsid w:val="00261098"/>
    <w:rsid w:val="002C1227"/>
    <w:rsid w:val="002C42AF"/>
    <w:rsid w:val="002D44D2"/>
    <w:rsid w:val="002E2ECE"/>
    <w:rsid w:val="002E7173"/>
    <w:rsid w:val="00305E95"/>
    <w:rsid w:val="0032704F"/>
    <w:rsid w:val="00350218"/>
    <w:rsid w:val="003D1E44"/>
    <w:rsid w:val="00423696"/>
    <w:rsid w:val="004463D1"/>
    <w:rsid w:val="00447261"/>
    <w:rsid w:val="004504FF"/>
    <w:rsid w:val="00472603"/>
    <w:rsid w:val="004829A7"/>
    <w:rsid w:val="00483276"/>
    <w:rsid w:val="0048737F"/>
    <w:rsid w:val="004A5345"/>
    <w:rsid w:val="004D6234"/>
    <w:rsid w:val="004E3C59"/>
    <w:rsid w:val="00513A36"/>
    <w:rsid w:val="00530235"/>
    <w:rsid w:val="00533919"/>
    <w:rsid w:val="00544318"/>
    <w:rsid w:val="005768E1"/>
    <w:rsid w:val="00577ACC"/>
    <w:rsid w:val="005B484A"/>
    <w:rsid w:val="005C4ECD"/>
    <w:rsid w:val="005C6BD2"/>
    <w:rsid w:val="005E2083"/>
    <w:rsid w:val="006133D4"/>
    <w:rsid w:val="00616F69"/>
    <w:rsid w:val="006553C0"/>
    <w:rsid w:val="006F0BC4"/>
    <w:rsid w:val="007249EE"/>
    <w:rsid w:val="0073071D"/>
    <w:rsid w:val="00730C3B"/>
    <w:rsid w:val="007329CC"/>
    <w:rsid w:val="00752E5B"/>
    <w:rsid w:val="007601EB"/>
    <w:rsid w:val="00767018"/>
    <w:rsid w:val="007861B7"/>
    <w:rsid w:val="0079143B"/>
    <w:rsid w:val="00791D60"/>
    <w:rsid w:val="007A4B37"/>
    <w:rsid w:val="007B7043"/>
    <w:rsid w:val="007B7755"/>
    <w:rsid w:val="007D14D0"/>
    <w:rsid w:val="007D2724"/>
    <w:rsid w:val="007E4B67"/>
    <w:rsid w:val="007F2A09"/>
    <w:rsid w:val="00810CFD"/>
    <w:rsid w:val="00817206"/>
    <w:rsid w:val="00821426"/>
    <w:rsid w:val="00827A64"/>
    <w:rsid w:val="008478D9"/>
    <w:rsid w:val="00855ABC"/>
    <w:rsid w:val="008B262E"/>
    <w:rsid w:val="008C4D0A"/>
    <w:rsid w:val="008C67BF"/>
    <w:rsid w:val="008D2403"/>
    <w:rsid w:val="008D3540"/>
    <w:rsid w:val="00901273"/>
    <w:rsid w:val="00910E17"/>
    <w:rsid w:val="00983556"/>
    <w:rsid w:val="00993AAA"/>
    <w:rsid w:val="009B61BD"/>
    <w:rsid w:val="00A032CC"/>
    <w:rsid w:val="00A070E0"/>
    <w:rsid w:val="00A1658F"/>
    <w:rsid w:val="00A24490"/>
    <w:rsid w:val="00A34A35"/>
    <w:rsid w:val="00A75AEE"/>
    <w:rsid w:val="00A86F62"/>
    <w:rsid w:val="00AA02F8"/>
    <w:rsid w:val="00AC01F4"/>
    <w:rsid w:val="00AE3683"/>
    <w:rsid w:val="00AF368C"/>
    <w:rsid w:val="00B03A27"/>
    <w:rsid w:val="00B0414F"/>
    <w:rsid w:val="00B46C9B"/>
    <w:rsid w:val="00B55C1E"/>
    <w:rsid w:val="00B64223"/>
    <w:rsid w:val="00B643F4"/>
    <w:rsid w:val="00B704FA"/>
    <w:rsid w:val="00B73DFF"/>
    <w:rsid w:val="00B74A82"/>
    <w:rsid w:val="00B8043E"/>
    <w:rsid w:val="00B911C1"/>
    <w:rsid w:val="00B92F67"/>
    <w:rsid w:val="00BB07ED"/>
    <w:rsid w:val="00BE1580"/>
    <w:rsid w:val="00BE5780"/>
    <w:rsid w:val="00BE6C6A"/>
    <w:rsid w:val="00BF697A"/>
    <w:rsid w:val="00C15DDB"/>
    <w:rsid w:val="00C30196"/>
    <w:rsid w:val="00C35151"/>
    <w:rsid w:val="00C413AE"/>
    <w:rsid w:val="00C61A18"/>
    <w:rsid w:val="00CB3BE0"/>
    <w:rsid w:val="00CD7591"/>
    <w:rsid w:val="00CF5888"/>
    <w:rsid w:val="00D310CC"/>
    <w:rsid w:val="00D437BE"/>
    <w:rsid w:val="00D50381"/>
    <w:rsid w:val="00D56314"/>
    <w:rsid w:val="00D6532A"/>
    <w:rsid w:val="00D826D5"/>
    <w:rsid w:val="00DA7685"/>
    <w:rsid w:val="00DB0E94"/>
    <w:rsid w:val="00DE44DE"/>
    <w:rsid w:val="00DE4863"/>
    <w:rsid w:val="00DE5A69"/>
    <w:rsid w:val="00DF42DE"/>
    <w:rsid w:val="00DF796A"/>
    <w:rsid w:val="00E274A1"/>
    <w:rsid w:val="00E34D5C"/>
    <w:rsid w:val="00E53D79"/>
    <w:rsid w:val="00E6604E"/>
    <w:rsid w:val="00EC62D0"/>
    <w:rsid w:val="00F07FF1"/>
    <w:rsid w:val="00F31DD7"/>
    <w:rsid w:val="00F3724C"/>
    <w:rsid w:val="00FB1AF7"/>
    <w:rsid w:val="00FD1705"/>
    <w:rsid w:val="00FE6F6E"/>
    <w:rsid w:val="00FF2DB3"/>
    <w:rsid w:val="00FF7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3FFDD5"/>
  <w15:docId w15:val="{4ED0C382-60C8-4A30-8F52-D963A8DE7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Georgia" w:hAnsi="Georgia" w:cs="Arial"/>
      <w:sz w:val="22"/>
      <w:szCs w:val="24"/>
    </w:rPr>
  </w:style>
  <w:style w:type="paragraph" w:customStyle="1" w:styleId="HeadingBase">
    <w:name w:val="Heading Base"/>
    <w:basedOn w:val="BodyText"/>
    <w:next w:val="BodyText"/>
    <w:pPr>
      <w:keepNext/>
      <w:keepLines/>
      <w:spacing w:after="0" w:line="220" w:lineRule="atLeast"/>
      <w:jc w:val="both"/>
    </w:pPr>
    <w:rPr>
      <w:rFonts w:ascii="Arial Black" w:hAnsi="Arial Black"/>
      <w:spacing w:val="-10"/>
      <w:kern w:val="20"/>
    </w:rPr>
  </w:style>
  <w:style w:type="paragraph" w:styleId="Date">
    <w:name w:val="Date"/>
    <w:basedOn w:val="BodyText"/>
    <w:next w:val="InsideAddress"/>
    <w:pPr>
      <w:spacing w:after="440" w:line="220" w:lineRule="atLeast"/>
      <w:ind w:left="4320"/>
    </w:pPr>
    <w:rPr>
      <w:rFonts w:ascii="Arial" w:hAnsi="Arial"/>
      <w:spacing w:val="-5"/>
    </w:rPr>
  </w:style>
  <w:style w:type="paragraph" w:customStyle="1" w:styleId="InsideAddress">
    <w:name w:val="Inside Address"/>
    <w:basedOn w:val="BodyText"/>
    <w:pPr>
      <w:spacing w:after="0" w:line="220" w:lineRule="atLeast"/>
    </w:pPr>
    <w:rPr>
      <w:rFonts w:ascii="Arial" w:hAnsi="Arial"/>
      <w:spacing w:val="-5"/>
    </w:rPr>
  </w:style>
  <w:style w:type="paragraph" w:styleId="Footer">
    <w:name w:val="footer"/>
    <w:basedOn w:val="Normal"/>
    <w:pPr>
      <w:keepLines/>
      <w:tabs>
        <w:tab w:val="center" w:pos="4320"/>
        <w:tab w:val="right" w:pos="8640"/>
      </w:tabs>
      <w:spacing w:before="600" w:line="220" w:lineRule="atLeast"/>
    </w:pPr>
    <w:rPr>
      <w:rFonts w:ascii="Arial" w:hAnsi="Arial"/>
      <w:spacing w:val="-5"/>
      <w:sz w:val="18"/>
    </w:rPr>
  </w:style>
  <w:style w:type="paragraph" w:styleId="Header">
    <w:name w:val="header"/>
    <w:basedOn w:val="Normal"/>
    <w:pPr>
      <w:keepLines/>
      <w:tabs>
        <w:tab w:val="center" w:pos="4320"/>
        <w:tab w:val="right" w:pos="8640"/>
      </w:tabs>
      <w:spacing w:after="600" w:line="220" w:lineRule="atLeast"/>
    </w:pPr>
    <w:rPr>
      <w:rFonts w:ascii="Arial" w:hAnsi="Arial"/>
      <w:spacing w:val="-5"/>
    </w:rPr>
  </w:style>
  <w:style w:type="paragraph" w:styleId="BodyText">
    <w:name w:val="Body Text"/>
    <w:basedOn w:val="Normal"/>
    <w:pPr>
      <w:spacing w:after="120"/>
    </w:pPr>
  </w:style>
  <w:style w:type="paragraph" w:styleId="ListParagraph">
    <w:name w:val="List Paragraph"/>
    <w:basedOn w:val="Normal"/>
    <w:uiPriority w:val="34"/>
    <w:qFormat/>
    <w:rsid w:val="00F3724C"/>
    <w:pPr>
      <w:overflowPunct/>
      <w:autoSpaceDE/>
      <w:autoSpaceDN/>
      <w:adjustRightInd/>
      <w:ind w:left="720"/>
      <w:contextualSpacing/>
      <w:textAlignment w:val="auto"/>
    </w:pPr>
    <w:rPr>
      <w:rFonts w:ascii="Calibri" w:eastAsia="Calibri" w:hAnsi="Calibri"/>
      <w:sz w:val="22"/>
      <w:szCs w:val="22"/>
    </w:rPr>
  </w:style>
  <w:style w:type="paragraph" w:styleId="NormalWeb">
    <w:name w:val="Normal (Web)"/>
    <w:basedOn w:val="Normal"/>
    <w:uiPriority w:val="99"/>
    <w:unhideWhenUsed/>
    <w:rsid w:val="00472603"/>
    <w:pPr>
      <w:overflowPunct/>
      <w:autoSpaceDE/>
      <w:autoSpaceDN/>
      <w:adjustRightInd/>
      <w:spacing w:before="100" w:beforeAutospacing="1" w:after="100" w:afterAutospacing="1"/>
      <w:textAlignment w:val="auto"/>
    </w:pPr>
    <w:rPr>
      <w:sz w:val="24"/>
      <w:szCs w:val="24"/>
    </w:rPr>
  </w:style>
  <w:style w:type="paragraph" w:styleId="BodyTextIndent">
    <w:name w:val="Body Text Indent"/>
    <w:basedOn w:val="Normal"/>
    <w:link w:val="BodyTextIndentChar"/>
    <w:rsid w:val="007A4B37"/>
    <w:pPr>
      <w:spacing w:after="120"/>
      <w:ind w:left="360"/>
    </w:pPr>
  </w:style>
  <w:style w:type="character" w:customStyle="1" w:styleId="BodyTextIndentChar">
    <w:name w:val="Body Text Indent Char"/>
    <w:basedOn w:val="DefaultParagraphFont"/>
    <w:link w:val="BodyTextIndent"/>
    <w:rsid w:val="007A4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9274">
      <w:bodyDiv w:val="1"/>
      <w:marLeft w:val="0"/>
      <w:marRight w:val="0"/>
      <w:marTop w:val="0"/>
      <w:marBottom w:val="0"/>
      <w:divBdr>
        <w:top w:val="none" w:sz="0" w:space="0" w:color="auto"/>
        <w:left w:val="none" w:sz="0" w:space="0" w:color="auto"/>
        <w:bottom w:val="none" w:sz="0" w:space="0" w:color="auto"/>
        <w:right w:val="none" w:sz="0" w:space="0" w:color="auto"/>
      </w:divBdr>
    </w:div>
    <w:div w:id="212791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20Violand\AppData\Local\Microsoft\Windows\INetCache\Content.Outlook\E3WCIJ6X\VFII%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83288-F6FC-4AF1-843F-623A559D4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VFII Letterhead</Template>
  <TotalTime>3653</TotalTime>
  <Pages>4</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August 17, 2001</vt:lpstr>
    </vt:vector>
  </TitlesOfParts>
  <Company>Mark Violand Carpet Inspections</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17, 2001</dc:title>
  <dc:creator>Mark Violand</dc:creator>
  <cp:lastModifiedBy>Jessica Bruno</cp:lastModifiedBy>
  <cp:revision>36</cp:revision>
  <cp:lastPrinted>2016-03-22T21:49:00Z</cp:lastPrinted>
  <dcterms:created xsi:type="dcterms:W3CDTF">2025-02-24T11:28:00Z</dcterms:created>
  <dcterms:modified xsi:type="dcterms:W3CDTF">2025-06-30T10:25:00Z</dcterms:modified>
</cp:coreProperties>
</file>